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6DE0E" w14:textId="77777777" w:rsidR="00742D22" w:rsidRPr="009556D6" w:rsidRDefault="00C14E26" w:rsidP="00867933">
      <w:pPr>
        <w:spacing w:line="240" w:lineRule="auto"/>
        <w:jc w:val="right"/>
        <w:rPr>
          <w:rFonts w:ascii="FlandersArtSans-Regular" w:hAnsi="FlandersArtSans-Regular"/>
        </w:rPr>
      </w:pPr>
      <w:bookmarkStart w:id="0" w:name="_GoBack"/>
      <w:bookmarkEnd w:id="0"/>
      <w:r w:rsidRPr="009556D6">
        <w:rPr>
          <w:rFonts w:ascii="FlandersArtSans-Regular" w:hAnsi="FlandersArtSans-Regular"/>
          <w:noProof/>
          <w:lang w:eastAsia="nl-BE"/>
        </w:rPr>
        <w:drawing>
          <wp:anchor distT="0" distB="0" distL="114300" distR="114300" simplePos="0" relativeHeight="251658240" behindDoc="0" locked="0" layoutInCell="1" allowOverlap="1" wp14:anchorId="5356DFC3" wp14:editId="5356DFC4">
            <wp:simplePos x="0" y="0"/>
            <wp:positionH relativeFrom="column">
              <wp:posOffset>3810</wp:posOffset>
            </wp:positionH>
            <wp:positionV relativeFrom="paragraph">
              <wp:posOffset>-1905</wp:posOffset>
            </wp:positionV>
            <wp:extent cx="3216910" cy="92392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094"/>
                    <a:stretch/>
                  </pic:blipFill>
                  <pic:spPr bwMode="auto">
                    <a:xfrm>
                      <a:off x="0" y="0"/>
                      <a:ext cx="321691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933">
        <w:rPr>
          <w:rFonts w:ascii="FlandersArtSans-Regular" w:hAnsi="FlandersArtSans-Regular"/>
          <w:noProof/>
          <w:lang w:eastAsia="nl-BE"/>
        </w:rPr>
        <w:br w:type="textWrapping" w:clear="all"/>
      </w:r>
    </w:p>
    <w:p w14:paraId="5356DE0F" w14:textId="77777777" w:rsidR="00742D22" w:rsidRPr="00867933" w:rsidRDefault="000C3774" w:rsidP="00742D22">
      <w:pPr>
        <w:spacing w:after="20" w:line="240" w:lineRule="auto"/>
        <w:rPr>
          <w:rFonts w:cs="Calibri"/>
          <w:b/>
          <w:sz w:val="20"/>
          <w:szCs w:val="20"/>
        </w:rPr>
      </w:pPr>
      <w:r>
        <w:rPr>
          <w:rFonts w:cs="Calibri"/>
          <w:b/>
          <w:sz w:val="20"/>
          <w:szCs w:val="20"/>
        </w:rPr>
        <w:t>Afdeling Welzijn en Samenleving</w:t>
      </w:r>
    </w:p>
    <w:p w14:paraId="5356DE10" w14:textId="77777777" w:rsidR="00742D22" w:rsidRPr="00867933" w:rsidRDefault="004E5A1D" w:rsidP="00742D22">
      <w:pPr>
        <w:spacing w:after="20" w:line="240" w:lineRule="auto"/>
        <w:rPr>
          <w:rFonts w:cs="Calibri"/>
          <w:sz w:val="20"/>
          <w:szCs w:val="20"/>
        </w:rPr>
      </w:pPr>
      <w:r w:rsidRPr="00867933">
        <w:rPr>
          <w:rFonts w:cs="Calibri"/>
          <w:sz w:val="20"/>
          <w:szCs w:val="20"/>
        </w:rPr>
        <w:t>Koning Albert II-laan 35 bus 30</w:t>
      </w:r>
    </w:p>
    <w:p w14:paraId="5356DE11" w14:textId="77777777" w:rsidR="00742D22" w:rsidRPr="00710190" w:rsidRDefault="004E5A1D" w:rsidP="00742D22">
      <w:pPr>
        <w:spacing w:after="20" w:line="240" w:lineRule="auto"/>
        <w:rPr>
          <w:rFonts w:cs="Calibri"/>
          <w:sz w:val="20"/>
          <w:szCs w:val="20"/>
          <w:lang w:val="fr-BE"/>
        </w:rPr>
      </w:pPr>
      <w:r w:rsidRPr="00710190">
        <w:rPr>
          <w:rFonts w:cs="Calibri"/>
          <w:sz w:val="20"/>
          <w:szCs w:val="20"/>
          <w:lang w:val="fr-BE"/>
        </w:rPr>
        <w:t>103</w:t>
      </w:r>
      <w:r w:rsidR="00742D22" w:rsidRPr="00710190">
        <w:rPr>
          <w:rFonts w:cs="Calibri"/>
          <w:sz w:val="20"/>
          <w:szCs w:val="20"/>
          <w:lang w:val="fr-BE"/>
        </w:rPr>
        <w:t>0 BRUSSEL</w:t>
      </w:r>
    </w:p>
    <w:p w14:paraId="5356DE12" w14:textId="77777777" w:rsidR="00742D22" w:rsidRPr="00710190" w:rsidRDefault="00742D22" w:rsidP="00742D22">
      <w:pPr>
        <w:spacing w:after="20" w:line="240" w:lineRule="auto"/>
        <w:rPr>
          <w:rFonts w:cs="Calibri"/>
          <w:sz w:val="20"/>
          <w:szCs w:val="20"/>
          <w:lang w:val="fr-BE"/>
        </w:rPr>
      </w:pPr>
      <w:r w:rsidRPr="00710190">
        <w:rPr>
          <w:rFonts w:cs="Calibri"/>
          <w:b/>
          <w:sz w:val="20"/>
          <w:szCs w:val="20"/>
          <w:lang w:val="fr-BE"/>
        </w:rPr>
        <w:t xml:space="preserve">T </w:t>
      </w:r>
      <w:r w:rsidR="000C3774" w:rsidRPr="00710190">
        <w:rPr>
          <w:rFonts w:cs="Calibri"/>
          <w:sz w:val="20"/>
          <w:szCs w:val="20"/>
          <w:lang w:val="fr-BE"/>
        </w:rPr>
        <w:t>02 553 33 30</w:t>
      </w:r>
    </w:p>
    <w:p w14:paraId="5356DE13" w14:textId="77777777" w:rsidR="00742D22" w:rsidRPr="005520FF" w:rsidRDefault="00742D22" w:rsidP="00742D22">
      <w:pPr>
        <w:spacing w:after="20" w:line="240" w:lineRule="auto"/>
        <w:rPr>
          <w:rFonts w:cs="Calibri"/>
          <w:sz w:val="20"/>
          <w:szCs w:val="20"/>
          <w:lang w:val="fr-BE"/>
        </w:rPr>
      </w:pPr>
      <w:r w:rsidRPr="005520FF">
        <w:rPr>
          <w:rFonts w:cs="Calibri"/>
          <w:b/>
          <w:sz w:val="20"/>
          <w:szCs w:val="20"/>
          <w:lang w:val="fr-BE"/>
        </w:rPr>
        <w:t xml:space="preserve">F </w:t>
      </w:r>
      <w:r w:rsidR="000C3774" w:rsidRPr="005520FF">
        <w:rPr>
          <w:rFonts w:cs="Calibri"/>
          <w:sz w:val="20"/>
          <w:szCs w:val="20"/>
          <w:lang w:val="fr-BE"/>
        </w:rPr>
        <w:t>02 553 33 60</w:t>
      </w:r>
    </w:p>
    <w:p w14:paraId="5356DE14" w14:textId="77777777" w:rsidR="00742D22" w:rsidRPr="005520FF" w:rsidRDefault="00710190" w:rsidP="00742D22">
      <w:pPr>
        <w:spacing w:after="20" w:line="240" w:lineRule="auto"/>
        <w:rPr>
          <w:rFonts w:cs="Calibri"/>
          <w:b/>
          <w:sz w:val="20"/>
          <w:szCs w:val="20"/>
          <w:lang w:val="fr-BE"/>
        </w:rPr>
      </w:pPr>
      <w:r w:rsidRPr="005520FF">
        <w:rPr>
          <w:rFonts w:cs="Calibri"/>
          <w:b/>
          <w:sz w:val="20"/>
          <w:szCs w:val="20"/>
          <w:lang w:val="fr-BE"/>
        </w:rPr>
        <w:t>welzijnensamenleving@wvg.vlaanderen.be</w:t>
      </w:r>
    </w:p>
    <w:p w14:paraId="5356DE15" w14:textId="77777777" w:rsidR="00710190" w:rsidRPr="00103CF4" w:rsidRDefault="00710190" w:rsidP="00742D22">
      <w:pPr>
        <w:spacing w:after="20" w:line="240" w:lineRule="auto"/>
        <w:rPr>
          <w:rFonts w:cs="Calibri"/>
          <w:b/>
          <w:sz w:val="20"/>
          <w:szCs w:val="20"/>
          <w:lang w:val="fr-BE"/>
        </w:rPr>
      </w:pPr>
      <w:r w:rsidRPr="00103CF4">
        <w:rPr>
          <w:rFonts w:cs="Calibri"/>
          <w:b/>
          <w:sz w:val="20"/>
          <w:szCs w:val="20"/>
          <w:lang w:val="fr-BE"/>
        </w:rPr>
        <w:t xml:space="preserve">www.welzijnensamenleving.be </w:t>
      </w:r>
    </w:p>
    <w:p w14:paraId="5356DE16" w14:textId="77777777" w:rsidR="00742D22" w:rsidRPr="00867933" w:rsidRDefault="00710190" w:rsidP="00742D22">
      <w:pPr>
        <w:spacing w:before="400" w:line="240" w:lineRule="auto"/>
        <w:rPr>
          <w:rFonts w:cs="Calibri"/>
          <w:b/>
          <w:sz w:val="36"/>
          <w:szCs w:val="36"/>
        </w:rPr>
      </w:pPr>
      <w:r>
        <w:rPr>
          <w:rFonts w:cs="Calibri"/>
          <w:b/>
          <w:sz w:val="36"/>
          <w:szCs w:val="36"/>
        </w:rPr>
        <w:t>Nota</w:t>
      </w:r>
    </w:p>
    <w:p w14:paraId="5356DE17" w14:textId="77777777" w:rsidR="00742D22" w:rsidRPr="009556D6" w:rsidRDefault="00742D22" w:rsidP="00742D22">
      <w:pPr>
        <w:spacing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gridCol w:w="312"/>
      </w:tblGrid>
      <w:tr w:rsidR="00742D22" w:rsidRPr="00867933" w14:paraId="5356DE1A" w14:textId="77777777" w:rsidTr="00710190">
        <w:trPr>
          <w:trHeight w:val="1131"/>
        </w:trPr>
        <w:tc>
          <w:tcPr>
            <w:tcW w:w="9747" w:type="dxa"/>
          </w:tcPr>
          <w:p w14:paraId="5356DE18" w14:textId="77777777" w:rsidR="00742D22" w:rsidRPr="00867933" w:rsidRDefault="00867933" w:rsidP="002D30F4">
            <w:pPr>
              <w:spacing w:before="120" w:after="20"/>
              <w:rPr>
                <w:rFonts w:cs="Calibri"/>
              </w:rPr>
            </w:pPr>
            <w:r w:rsidRPr="00867933">
              <w:rPr>
                <w:rFonts w:cs="Calibri"/>
              </w:rPr>
              <w:t>D</w:t>
            </w:r>
            <w:r w:rsidR="00742D22" w:rsidRPr="00867933">
              <w:rPr>
                <w:rFonts w:cs="Calibri"/>
              </w:rPr>
              <w:t xml:space="preserve">atum: </w:t>
            </w:r>
            <w:sdt>
              <w:sdtPr>
                <w:rPr>
                  <w:rStyle w:val="Opmaakprofiel3"/>
                </w:rPr>
                <w:id w:val="7466969"/>
                <w:placeholder>
                  <w:docPart w:val="E609C36252244A59B9FD82782C398AA7"/>
                </w:placeholder>
                <w:date w:fullDate="2015-09-21T00:00:00Z">
                  <w:dateFormat w:val="d MMMM yyyy"/>
                  <w:lid w:val="nl-BE"/>
                  <w:storeMappedDataAs w:val="dateTime"/>
                  <w:calendar w:val="gregorian"/>
                </w:date>
              </w:sdtPr>
              <w:sdtEndPr>
                <w:rPr>
                  <w:rStyle w:val="Standaardalinea-lettertype"/>
                  <w:rFonts w:ascii="Calibri" w:hAnsi="Calibri" w:cs="Arial"/>
                  <w:bCs/>
                </w:rPr>
              </w:sdtEndPr>
              <w:sdtContent>
                <w:r w:rsidR="009D291B">
                  <w:rPr>
                    <w:rStyle w:val="Opmaakprofiel3"/>
                  </w:rPr>
                  <w:t>21 september 2015</w:t>
                </w:r>
              </w:sdtContent>
            </w:sdt>
            <w:r w:rsidRPr="00867933">
              <w:rPr>
                <w:rFonts w:cs="Calibri"/>
              </w:rPr>
              <w:br/>
            </w:r>
            <w:r w:rsidR="00710190">
              <w:rPr>
                <w:rFonts w:cs="Calibri"/>
              </w:rPr>
              <w:t>Auteur</w:t>
            </w:r>
            <w:r w:rsidR="00742D22" w:rsidRPr="00867933">
              <w:rPr>
                <w:rFonts w:cs="Calibri"/>
              </w:rPr>
              <w:t>:</w:t>
            </w:r>
            <w:r w:rsidR="00CF64C9">
              <w:rPr>
                <w:rFonts w:cs="Calibri"/>
              </w:rPr>
              <w:t xml:space="preserve"> </w:t>
            </w:r>
            <w:r w:rsidR="00742D22" w:rsidRPr="00867933">
              <w:rPr>
                <w:rFonts w:cs="Calibri"/>
              </w:rPr>
              <w:t xml:space="preserve"> </w:t>
            </w:r>
            <w:r w:rsidR="00CF64C9">
              <w:rPr>
                <w:rFonts w:cs="Calibri"/>
              </w:rPr>
              <w:t xml:space="preserve">Jeroen Van </w:t>
            </w:r>
            <w:proofErr w:type="spellStart"/>
            <w:r w:rsidR="00CF64C9">
              <w:rPr>
                <w:rFonts w:cs="Calibri"/>
              </w:rPr>
              <w:t>Luchene</w:t>
            </w:r>
            <w:proofErr w:type="spellEnd"/>
            <w:r w:rsidRPr="00867933">
              <w:rPr>
                <w:rFonts w:cs="Calibri"/>
              </w:rPr>
              <w:br/>
            </w:r>
            <w:r w:rsidRPr="006A0A73">
              <w:rPr>
                <w:rFonts w:cs="Calibri"/>
                <w:b/>
              </w:rPr>
              <w:t>O</w:t>
            </w:r>
            <w:r w:rsidR="00742D22" w:rsidRPr="006A0A73">
              <w:rPr>
                <w:rFonts w:cs="Calibri"/>
                <w:b/>
              </w:rPr>
              <w:t>nderwerp:</w:t>
            </w:r>
            <w:r w:rsidR="00742D22" w:rsidRPr="00867933">
              <w:rPr>
                <w:rFonts w:cs="Calibri"/>
              </w:rPr>
              <w:t xml:space="preserve"> </w:t>
            </w:r>
            <w:sdt>
              <w:sdtPr>
                <w:rPr>
                  <w:rStyle w:val="Titelvanboek"/>
                  <w:rFonts w:cs="Calibri"/>
                  <w:sz w:val="22"/>
                  <w:szCs w:val="22"/>
                </w:rPr>
                <w:alias w:val="Title"/>
                <w:tag w:val=""/>
                <w:id w:val="341744318"/>
                <w:placeholder>
                  <w:docPart w:val="A616764E94464472AB49922C75BA067C"/>
                </w:placeholder>
                <w:dataBinding w:prefixMappings="xmlns:ns0='http://purl.org/dc/elements/1.1/' xmlns:ns1='http://schemas.openxmlformats.org/package/2006/metadata/core-properties' " w:xpath="/ns1:coreProperties[1]/ns0:title[1]" w:storeItemID="{6C3C8BC8-F283-45AE-878A-BAB7291924A1}"/>
                <w:text/>
              </w:sdtPr>
              <w:sdtEndPr>
                <w:rPr>
                  <w:rStyle w:val="Titelvanboek"/>
                </w:rPr>
              </w:sdtEndPr>
              <w:sdtContent>
                <w:r w:rsidR="00420D66">
                  <w:rPr>
                    <w:rStyle w:val="Titelvanboek"/>
                    <w:rFonts w:cs="Calibri"/>
                    <w:sz w:val="22"/>
                    <w:szCs w:val="22"/>
                  </w:rPr>
                  <w:t>Actieplan zorg- en dienstverlening aan geïnterneerden</w:t>
                </w:r>
              </w:sdtContent>
            </w:sdt>
          </w:p>
        </w:tc>
        <w:tc>
          <w:tcPr>
            <w:tcW w:w="314" w:type="dxa"/>
          </w:tcPr>
          <w:p w14:paraId="5356DE19" w14:textId="77777777" w:rsidR="00742D22" w:rsidRPr="00867933" w:rsidRDefault="00742D22" w:rsidP="00CF64C9">
            <w:pPr>
              <w:spacing w:after="20"/>
              <w:rPr>
                <w:rFonts w:ascii="FlandersArtSans-Regular" w:hAnsi="FlandersArtSans-Regular"/>
              </w:rPr>
            </w:pPr>
          </w:p>
        </w:tc>
      </w:tr>
    </w:tbl>
    <w:p w14:paraId="5356DE1B" w14:textId="77777777" w:rsidR="00FD6E53" w:rsidRDefault="00742D22" w:rsidP="00AB6A49">
      <w:pPr>
        <w:spacing w:line="240" w:lineRule="auto"/>
        <w:rPr>
          <w:rFonts w:ascii="FlandersArtSans-Regular" w:hAnsi="FlandersArtSans-Regular"/>
          <w:sz w:val="16"/>
          <w:szCs w:val="16"/>
        </w:rPr>
      </w:pPr>
      <w:r w:rsidRPr="009556D6">
        <w:rPr>
          <w:rFonts w:ascii="FlandersArtSans-Regular" w:hAnsi="FlandersArtSans-Regular"/>
          <w:sz w:val="16"/>
          <w:szCs w:val="16"/>
        </w:rPr>
        <w:t>//////////////////////////////////////////////////////////////////////////////////////////////////</w:t>
      </w:r>
      <w:r w:rsidR="00AA4AA8">
        <w:rPr>
          <w:rFonts w:ascii="FlandersArtSans-Regular" w:hAnsi="FlandersArtSans-Regular"/>
          <w:sz w:val="16"/>
          <w:szCs w:val="16"/>
        </w:rPr>
        <w:t>////////////////////////////////</w:t>
      </w:r>
    </w:p>
    <w:p w14:paraId="5356DE1C" w14:textId="77777777" w:rsidR="00DE30C3" w:rsidRDefault="00DE30C3" w:rsidP="00AB6A49">
      <w:pPr>
        <w:spacing w:line="240" w:lineRule="auto"/>
        <w:rPr>
          <w:rFonts w:ascii="FlandersArtSans-Regular" w:hAnsi="FlandersArtSans-Regular"/>
          <w:sz w:val="16"/>
          <w:szCs w:val="16"/>
        </w:rPr>
      </w:pPr>
    </w:p>
    <w:p w14:paraId="5356DE1D" w14:textId="77777777" w:rsidR="00420D66" w:rsidRDefault="00420D66" w:rsidP="00420D66">
      <w:pPr>
        <w:pStyle w:val="Kop1"/>
        <w:numPr>
          <w:ilvl w:val="0"/>
          <w:numId w:val="0"/>
        </w:numPr>
        <w:ind w:left="432"/>
        <w:rPr>
          <w:lang w:val="nl-NL"/>
        </w:rPr>
      </w:pPr>
    </w:p>
    <w:p w14:paraId="5356DE1E" w14:textId="77777777" w:rsidR="000A743D" w:rsidRDefault="000A743D" w:rsidP="000A743D">
      <w:pPr>
        <w:pStyle w:val="Kop1"/>
        <w:rPr>
          <w:lang w:val="nl-NL"/>
        </w:rPr>
      </w:pPr>
      <w:r>
        <w:rPr>
          <w:lang w:val="nl-NL"/>
        </w:rPr>
        <w:t>Waar willen we naar toe?</w:t>
      </w:r>
    </w:p>
    <w:p w14:paraId="5356DE1F" w14:textId="77777777" w:rsidR="000A743D" w:rsidRPr="00492934" w:rsidRDefault="000A743D" w:rsidP="000A743D">
      <w:pPr>
        <w:rPr>
          <w:lang w:val="nl-NL"/>
        </w:rPr>
      </w:pPr>
    </w:p>
    <w:p w14:paraId="5356DE20" w14:textId="77777777" w:rsidR="000A743D" w:rsidRDefault="000A743D" w:rsidP="000F5865">
      <w:pPr>
        <w:pStyle w:val="Kop2"/>
        <w:numPr>
          <w:ilvl w:val="0"/>
          <w:numId w:val="0"/>
        </w:numPr>
        <w:ind w:left="576" w:hanging="576"/>
        <w:rPr>
          <w:lang w:val="nl-NL"/>
        </w:rPr>
      </w:pPr>
      <w:r>
        <w:rPr>
          <w:lang w:val="nl-NL"/>
        </w:rPr>
        <w:t>B</w:t>
      </w:r>
      <w:r w:rsidRPr="00FD6E53">
        <w:rPr>
          <w:lang w:val="nl-NL"/>
        </w:rPr>
        <w:t xml:space="preserve">eleidsnota </w:t>
      </w:r>
      <w:r>
        <w:rPr>
          <w:lang w:val="nl-NL"/>
        </w:rPr>
        <w:t>Welzijn, Volksgezondheid en Gezin</w:t>
      </w:r>
      <w:r w:rsidRPr="00FD6E53">
        <w:rPr>
          <w:lang w:val="nl-NL"/>
        </w:rPr>
        <w:t xml:space="preserve"> 2014-2019 (p</w:t>
      </w:r>
      <w:r>
        <w:rPr>
          <w:lang w:val="nl-NL"/>
        </w:rPr>
        <w:t xml:space="preserve">. </w:t>
      </w:r>
      <w:r w:rsidRPr="00FD6E53">
        <w:rPr>
          <w:lang w:val="nl-NL"/>
        </w:rPr>
        <w:t>50-51)</w:t>
      </w:r>
    </w:p>
    <w:p w14:paraId="5356DE21" w14:textId="77777777" w:rsidR="000A743D" w:rsidRDefault="000A743D" w:rsidP="000A743D">
      <w:pPr>
        <w:jc w:val="both"/>
        <w:rPr>
          <w:lang w:val="nl-NL"/>
        </w:rPr>
      </w:pPr>
      <w:r>
        <w:rPr>
          <w:lang w:val="nl-NL"/>
        </w:rPr>
        <w:t>De beleidsnota WVG</w:t>
      </w:r>
      <w:r w:rsidR="00103CF4">
        <w:rPr>
          <w:lang w:val="nl-NL"/>
        </w:rPr>
        <w:t xml:space="preserve"> 2014-2019</w:t>
      </w:r>
      <w:r>
        <w:rPr>
          <w:lang w:val="nl-NL"/>
        </w:rPr>
        <w:t xml:space="preserve"> vermeldt: </w:t>
      </w:r>
    </w:p>
    <w:p w14:paraId="5356DE22" w14:textId="77777777" w:rsidR="000A743D" w:rsidRDefault="000A743D" w:rsidP="000A743D">
      <w:pPr>
        <w:jc w:val="both"/>
        <w:rPr>
          <w:lang w:val="nl-NL"/>
        </w:rPr>
      </w:pPr>
      <w:r>
        <w:rPr>
          <w:lang w:val="nl-NL"/>
        </w:rPr>
        <w:t>“</w:t>
      </w:r>
      <w:r w:rsidRPr="00D66F4A">
        <w:rPr>
          <w:lang w:val="nl-NL"/>
        </w:rPr>
        <w:t xml:space="preserve">We nemen verantwoordelijkheid op voor de zorg voor geïnterneerden door werk te maken van </w:t>
      </w:r>
      <w:r w:rsidRPr="0073094B">
        <w:rPr>
          <w:b/>
          <w:lang w:val="nl-NL"/>
        </w:rPr>
        <w:t xml:space="preserve">een </w:t>
      </w:r>
      <w:r w:rsidRPr="0073094B">
        <w:rPr>
          <w:b/>
          <w:u w:val="single"/>
          <w:lang w:val="nl-NL"/>
        </w:rPr>
        <w:t xml:space="preserve">globaal plan inzake de hulp- en dienstverlening aan geïnterneerden binnen de Forensisch Psychiatrische Centra (FPC) in Gent en, later, in </w:t>
      </w:r>
      <w:r>
        <w:rPr>
          <w:b/>
          <w:u w:val="single"/>
          <w:lang w:val="nl-NL"/>
        </w:rPr>
        <w:t xml:space="preserve"> </w:t>
      </w:r>
      <w:r w:rsidRPr="0073094B">
        <w:rPr>
          <w:b/>
          <w:u w:val="single"/>
          <w:lang w:val="nl-NL"/>
        </w:rPr>
        <w:t>Antwerpen</w:t>
      </w:r>
      <w:r w:rsidRPr="00D66F4A">
        <w:rPr>
          <w:lang w:val="nl-NL"/>
        </w:rPr>
        <w:t xml:space="preserve">. Een FPC heeft tot doel behandeling en zorg te bieden in een beveiligd kader aan geïnterneerden met een hoog risicoprofiel. De behandeling is gericht op doorstroming naar het extern zorgcircuit. De uitbating van het FPC in Gent is toegewezen aan een private organisatie. Vlaanderen dient haar verantwoordelijkheid te nemen voor een aantal opdrachten die kaderen in haar </w:t>
      </w:r>
      <w:r w:rsidRPr="001B68C2">
        <w:rPr>
          <w:lang w:val="nl-NL"/>
        </w:rPr>
        <w:t>bevoegdheden tot</w:t>
      </w:r>
      <w:r w:rsidRPr="00CA3875">
        <w:rPr>
          <w:u w:val="single"/>
          <w:lang w:val="nl-NL"/>
        </w:rPr>
        <w:t xml:space="preserve"> sociale re-integratie</w:t>
      </w:r>
      <w:r w:rsidRPr="00D66F4A">
        <w:rPr>
          <w:lang w:val="nl-NL"/>
        </w:rPr>
        <w:t xml:space="preserve">. Het gaat hierbij onder meer om </w:t>
      </w:r>
      <w:r w:rsidRPr="001B68C2">
        <w:rPr>
          <w:u w:val="single"/>
          <w:lang w:val="nl-NL"/>
        </w:rPr>
        <w:t>activiteiten op de domeinen werk, onderwijs, vorming en vrije tijd en over de toeleiding naar het Vlaamse extramurale aanbod van hulp- en dienstverlening</w:t>
      </w:r>
      <w:r w:rsidRPr="001B68C2">
        <w:rPr>
          <w:lang w:val="nl-NL"/>
        </w:rPr>
        <w:t xml:space="preserve">, waaronder de ambulante geestelijke gezondheidszorg. </w:t>
      </w:r>
    </w:p>
    <w:p w14:paraId="5356DE23" w14:textId="77777777" w:rsidR="000A743D" w:rsidRDefault="000A743D" w:rsidP="000A743D">
      <w:pPr>
        <w:jc w:val="both"/>
      </w:pPr>
      <w:r w:rsidRPr="001B68C2">
        <w:t xml:space="preserve">Voorts heeft Vlaanderen ook </w:t>
      </w:r>
      <w:r w:rsidRPr="0073094B">
        <w:rPr>
          <w:b/>
        </w:rPr>
        <w:t xml:space="preserve">een opdracht m.b.t. de </w:t>
      </w:r>
      <w:r w:rsidRPr="0073094B">
        <w:rPr>
          <w:b/>
          <w:u w:val="single"/>
        </w:rPr>
        <w:t xml:space="preserve">wetenschappelijke opvolging, ondersteuning en evaluatie van de </w:t>
      </w:r>
      <w:proofErr w:type="spellStart"/>
      <w:r w:rsidRPr="0073094B">
        <w:rPr>
          <w:b/>
          <w:u w:val="single"/>
        </w:rPr>
        <w:t>FPC’s</w:t>
      </w:r>
      <w:proofErr w:type="spellEnd"/>
      <w:r w:rsidRPr="0073094B">
        <w:rPr>
          <w:b/>
          <w:u w:val="single"/>
        </w:rPr>
        <w:t xml:space="preserve"> </w:t>
      </w:r>
      <w:r w:rsidRPr="001B68C2">
        <w:rPr>
          <w:u w:val="single"/>
        </w:rPr>
        <w:t>(voor de eigen bevoegdheden en de uitstroom naar voorzieningen die onder haar bevoegdheid vallen</w:t>
      </w:r>
      <w:r w:rsidRPr="001B68C2">
        <w:t xml:space="preserve">). Deze opdracht krijgt vorm onder aansturing van het departement, in nauw overleg met het Vlaams Agentschap Zorg en Gezondheid, het Openbaar Psychiatrisch Zorgcentrum te </w:t>
      </w:r>
      <w:proofErr w:type="spellStart"/>
      <w:r w:rsidRPr="001B68C2">
        <w:t>Rekem</w:t>
      </w:r>
      <w:proofErr w:type="spellEnd"/>
      <w:r w:rsidRPr="001B68C2">
        <w:t xml:space="preserve"> en het daaraan verbonden Kenniscentrum voor Forensisch</w:t>
      </w:r>
      <w:r>
        <w:t>-psychiatrische zorg (</w:t>
      </w:r>
      <w:proofErr w:type="spellStart"/>
      <w:r>
        <w:t>KeFor</w:t>
      </w:r>
      <w:proofErr w:type="spellEnd"/>
      <w:r>
        <w:t xml:space="preserve">). Naast de reguliere opdrachten van het psychiatrisch zorgcentrum en de vermaatschappelijking van zorg </w:t>
      </w:r>
      <w:r w:rsidRPr="001B68C2">
        <w:t xml:space="preserve">vervult </w:t>
      </w:r>
      <w:r w:rsidRPr="001B68C2">
        <w:rPr>
          <w:i/>
        </w:rPr>
        <w:t xml:space="preserve">OPZC </w:t>
      </w:r>
      <w:proofErr w:type="spellStart"/>
      <w:r w:rsidRPr="001B68C2">
        <w:rPr>
          <w:i/>
        </w:rPr>
        <w:t>Rekem</w:t>
      </w:r>
      <w:proofErr w:type="spellEnd"/>
      <w:r>
        <w:t xml:space="preserve"> immers een specifieke rol binnen de forensische zorg, en dat op verschillende vlakken: zorg voor geïnterneerden in ziekenhuis en psychiatrisch verzorgingstehuis (PVT), wetenschappelijk onderzoek, meewerken aan netwerkcoördinatie en schakelteams, </w:t>
      </w:r>
      <w:r>
        <w:lastRenderedPageBreak/>
        <w:t xml:space="preserve">realiseren van verbeterprojecten, in- en </w:t>
      </w:r>
      <w:proofErr w:type="spellStart"/>
      <w:r>
        <w:t>outreach</w:t>
      </w:r>
      <w:proofErr w:type="spellEnd"/>
      <w:r>
        <w:t xml:space="preserve">, ondersteuning in het kader van Vlaamse bevoegdheden in de </w:t>
      </w:r>
      <w:proofErr w:type="spellStart"/>
      <w:r>
        <w:t>FPC’s</w:t>
      </w:r>
      <w:proofErr w:type="spellEnd"/>
      <w:r>
        <w:t xml:space="preserve"> van Gent en Antwerpen, samenwerking met andere centra voor forensische materie. </w:t>
      </w:r>
    </w:p>
    <w:p w14:paraId="5356DE24" w14:textId="77777777" w:rsidR="000A743D" w:rsidRDefault="000A743D" w:rsidP="000A743D">
      <w:pPr>
        <w:jc w:val="both"/>
      </w:pPr>
      <w:r>
        <w:t xml:space="preserve">Het </w:t>
      </w:r>
      <w:r w:rsidRPr="001B68C2">
        <w:t xml:space="preserve">is </w:t>
      </w:r>
      <w:r w:rsidRPr="00B9540F">
        <w:rPr>
          <w:i/>
          <w:u w:val="single"/>
        </w:rPr>
        <w:t>Zorginspectie</w:t>
      </w:r>
      <w:r w:rsidRPr="00B9540F">
        <w:rPr>
          <w:u w:val="single"/>
        </w:rPr>
        <w:t xml:space="preserve"> die </w:t>
      </w:r>
      <w:r w:rsidRPr="0073094B">
        <w:rPr>
          <w:b/>
          <w:u w:val="single"/>
        </w:rPr>
        <w:t>de kwaliteitszorg en de kwaliteit van zorg zal inspecteren in het FPC</w:t>
      </w:r>
      <w:r w:rsidRPr="0073094B">
        <w:rPr>
          <w:b/>
        </w:rPr>
        <w:t xml:space="preserve"> Gent</w:t>
      </w:r>
      <w:r>
        <w:t xml:space="preserve">. Er wordt daartoe een </w:t>
      </w:r>
      <w:r w:rsidRPr="00B9540F">
        <w:rPr>
          <w:u w:val="single"/>
        </w:rPr>
        <w:t>samenwerkingsovereenkomst</w:t>
      </w:r>
      <w:r w:rsidRPr="00CA3875">
        <w:t xml:space="preserve"> </w:t>
      </w:r>
      <w:r>
        <w:t xml:space="preserve">gesloten met de federale overheid. Uitgangspunt daarbij is dat </w:t>
      </w:r>
      <w:r w:rsidRPr="001B68C2">
        <w:t xml:space="preserve">de </w:t>
      </w:r>
      <w:r w:rsidRPr="00B9540F">
        <w:t>kwaliteitscriteria die gelden in de reguliere geestelijke gezondheidszorg en de specifieke forensische geestelijke gezondheidszorg ook gelden in deze gesloten setting.</w:t>
      </w:r>
      <w:r>
        <w:t>”</w:t>
      </w:r>
    </w:p>
    <w:p w14:paraId="5356DE25" w14:textId="77777777" w:rsidR="00085910" w:rsidRDefault="00085910" w:rsidP="00C00689">
      <w:pPr>
        <w:tabs>
          <w:tab w:val="left" w:pos="0"/>
        </w:tabs>
        <w:rPr>
          <w:lang w:val="nl-NL"/>
        </w:rPr>
      </w:pPr>
    </w:p>
    <w:p w14:paraId="5356DE26" w14:textId="77777777" w:rsidR="00DE30C3" w:rsidRPr="00085910" w:rsidRDefault="00DE30C3" w:rsidP="00C00689">
      <w:pPr>
        <w:tabs>
          <w:tab w:val="left" w:pos="0"/>
        </w:tabs>
        <w:rPr>
          <w:lang w:val="nl-NL"/>
        </w:rPr>
      </w:pPr>
    </w:p>
    <w:p w14:paraId="5356DE27" w14:textId="77777777" w:rsidR="00FD6E53" w:rsidRDefault="00085910" w:rsidP="00B53F05">
      <w:pPr>
        <w:pStyle w:val="Kop1"/>
        <w:rPr>
          <w:lang w:val="nl-NL"/>
        </w:rPr>
      </w:pPr>
      <w:r>
        <w:rPr>
          <w:lang w:val="nl-NL"/>
        </w:rPr>
        <w:t>H</w:t>
      </w:r>
      <w:r w:rsidR="00FD6E53">
        <w:rPr>
          <w:lang w:val="nl-NL"/>
        </w:rPr>
        <w:t xml:space="preserve">uidig </w:t>
      </w:r>
      <w:r w:rsidR="00F232E6" w:rsidRPr="00C00689">
        <w:rPr>
          <w:lang w:val="nl-NL"/>
        </w:rPr>
        <w:t xml:space="preserve">Vlaams </w:t>
      </w:r>
      <w:r w:rsidR="00FD6E53" w:rsidRPr="00C00689">
        <w:rPr>
          <w:lang w:val="nl-NL"/>
        </w:rPr>
        <w:t xml:space="preserve">aanbod </w:t>
      </w:r>
      <w:r w:rsidR="00654BEB" w:rsidRPr="00C00689">
        <w:rPr>
          <w:lang w:val="nl-NL"/>
        </w:rPr>
        <w:t>voor</w:t>
      </w:r>
      <w:r w:rsidR="00654BEB">
        <w:rPr>
          <w:lang w:val="nl-NL"/>
        </w:rPr>
        <w:t xml:space="preserve"> </w:t>
      </w:r>
      <w:r w:rsidR="00ED265C">
        <w:rPr>
          <w:lang w:val="nl-NL"/>
        </w:rPr>
        <w:t>ge</w:t>
      </w:r>
      <w:r w:rsidR="007C3BCB">
        <w:rPr>
          <w:lang w:val="nl-NL"/>
        </w:rPr>
        <w:t>ï</w:t>
      </w:r>
      <w:r w:rsidR="00321A39">
        <w:rPr>
          <w:lang w:val="nl-NL"/>
        </w:rPr>
        <w:t>nterneerden</w:t>
      </w:r>
    </w:p>
    <w:p w14:paraId="5356DE28" w14:textId="77777777" w:rsidR="00B53F05" w:rsidRPr="00B53F05" w:rsidRDefault="00B53F05" w:rsidP="00B53F05">
      <w:pPr>
        <w:rPr>
          <w:lang w:val="nl-NL"/>
        </w:rPr>
      </w:pPr>
    </w:p>
    <w:p w14:paraId="5356DE29" w14:textId="77777777" w:rsidR="00B24954" w:rsidRPr="00B24954" w:rsidRDefault="00B24954" w:rsidP="006A4FEA">
      <w:pPr>
        <w:jc w:val="both"/>
        <w:rPr>
          <w:lang w:val="nl-NL"/>
        </w:rPr>
      </w:pPr>
      <w:r>
        <w:rPr>
          <w:lang w:val="nl-NL"/>
        </w:rPr>
        <w:t>Hieronder vind je een beknopte omschrijving van het Vlaams aanbod aan geïnterneerden</w:t>
      </w:r>
      <w:r w:rsidR="009844F5">
        <w:rPr>
          <w:lang w:val="nl-NL"/>
        </w:rPr>
        <w:t xml:space="preserve"> (regulier en categoraal</w:t>
      </w:r>
      <w:r w:rsidR="009844F5">
        <w:rPr>
          <w:rStyle w:val="Voetnootmarkering"/>
          <w:lang w:val="nl-NL"/>
        </w:rPr>
        <w:footnoteReference w:id="1"/>
      </w:r>
      <w:r w:rsidR="00203EA2">
        <w:rPr>
          <w:lang w:val="nl-NL"/>
        </w:rPr>
        <w:t>)</w:t>
      </w:r>
      <w:r w:rsidR="00103CF4">
        <w:rPr>
          <w:lang w:val="nl-NL"/>
        </w:rPr>
        <w:t xml:space="preserve"> </w:t>
      </w:r>
      <w:r w:rsidR="00103CF4" w:rsidRPr="00103CF4">
        <w:rPr>
          <w:lang w:val="nl-NL"/>
        </w:rPr>
        <w:t>telkens vermeld onder de entiteit van het beleidsdomein WVG die instaat voor de organisatie of opvolging ervan.</w:t>
      </w:r>
    </w:p>
    <w:p w14:paraId="5356DE2A" w14:textId="77777777" w:rsidR="00ED265C" w:rsidRPr="00A24DC7" w:rsidRDefault="00103CF4" w:rsidP="00A24DC7">
      <w:pPr>
        <w:pStyle w:val="Kop3"/>
        <w:numPr>
          <w:ilvl w:val="0"/>
          <w:numId w:val="0"/>
        </w:numPr>
        <w:rPr>
          <w:b/>
          <w:lang w:val="nl-NL"/>
        </w:rPr>
      </w:pPr>
      <w:r w:rsidRPr="00A24DC7">
        <w:rPr>
          <w:b/>
          <w:lang w:val="nl-NL"/>
        </w:rPr>
        <w:t xml:space="preserve">Departement, afdeling </w:t>
      </w:r>
      <w:r w:rsidR="009E16D8" w:rsidRPr="00A24DC7">
        <w:rPr>
          <w:b/>
          <w:lang w:val="nl-NL"/>
        </w:rPr>
        <w:t>Welzijn en Samenleving</w:t>
      </w:r>
    </w:p>
    <w:p w14:paraId="5356DE2B" w14:textId="77777777" w:rsidR="004A06CA" w:rsidRPr="009E16D8" w:rsidRDefault="004A06CA" w:rsidP="006A4FEA">
      <w:pPr>
        <w:pStyle w:val="Lijstalinea"/>
        <w:numPr>
          <w:ilvl w:val="0"/>
          <w:numId w:val="11"/>
        </w:numPr>
        <w:jc w:val="both"/>
        <w:rPr>
          <w:lang w:val="nl-NL"/>
        </w:rPr>
      </w:pPr>
      <w:r>
        <w:rPr>
          <w:lang w:val="nl-NL"/>
        </w:rPr>
        <w:t>Coördina</w:t>
      </w:r>
      <w:r w:rsidR="00450215">
        <w:rPr>
          <w:lang w:val="nl-NL"/>
        </w:rPr>
        <w:t>tiefunctie: Beleidscoördinator z</w:t>
      </w:r>
      <w:r>
        <w:rPr>
          <w:lang w:val="nl-NL"/>
        </w:rPr>
        <w:t>org- en die</w:t>
      </w:r>
      <w:r w:rsidR="00450215">
        <w:rPr>
          <w:lang w:val="nl-NL"/>
        </w:rPr>
        <w:t>nstverlening aan geïnterneerden (</w:t>
      </w:r>
      <w:r w:rsidR="008C0319">
        <w:rPr>
          <w:lang w:val="nl-NL"/>
        </w:rPr>
        <w:t xml:space="preserve">opgestart </w:t>
      </w:r>
      <w:r w:rsidR="00450215">
        <w:rPr>
          <w:lang w:val="nl-NL"/>
        </w:rPr>
        <w:t>03</w:t>
      </w:r>
      <w:r w:rsidR="008C0319">
        <w:rPr>
          <w:lang w:val="nl-NL"/>
        </w:rPr>
        <w:t>/2015</w:t>
      </w:r>
      <w:r w:rsidR="00450215">
        <w:rPr>
          <w:lang w:val="nl-NL"/>
        </w:rPr>
        <w:t>)</w:t>
      </w:r>
    </w:p>
    <w:p w14:paraId="5356DE2C" w14:textId="77777777" w:rsidR="00321A39" w:rsidRDefault="00C00689" w:rsidP="006A4FEA">
      <w:pPr>
        <w:pStyle w:val="Lijstalinea"/>
        <w:numPr>
          <w:ilvl w:val="0"/>
          <w:numId w:val="11"/>
        </w:numPr>
        <w:jc w:val="both"/>
        <w:rPr>
          <w:lang w:val="nl-NL"/>
        </w:rPr>
      </w:pPr>
      <w:r w:rsidRPr="00C00689">
        <w:rPr>
          <w:lang w:val="nl-NL"/>
        </w:rPr>
        <w:t xml:space="preserve">Mogelijke </w:t>
      </w:r>
      <w:r>
        <w:rPr>
          <w:u w:val="single"/>
          <w:lang w:val="nl-NL"/>
        </w:rPr>
        <w:t>d</w:t>
      </w:r>
      <w:r w:rsidR="00F232E6" w:rsidRPr="00654BEB">
        <w:rPr>
          <w:u w:val="single"/>
          <w:lang w:val="nl-NL"/>
        </w:rPr>
        <w:t>oorstroom vanuit FPC</w:t>
      </w:r>
      <w:r w:rsidR="00F232E6">
        <w:rPr>
          <w:lang w:val="nl-NL"/>
        </w:rPr>
        <w:t xml:space="preserve">: </w:t>
      </w:r>
      <w:r w:rsidR="009844F5">
        <w:rPr>
          <w:lang w:val="nl-NL"/>
        </w:rPr>
        <w:t>ambulant</w:t>
      </w:r>
      <w:r w:rsidR="00321A39">
        <w:rPr>
          <w:lang w:val="nl-NL"/>
        </w:rPr>
        <w:t xml:space="preserve"> aanbod CAW</w:t>
      </w:r>
      <w:r w:rsidR="009844F5">
        <w:rPr>
          <w:lang w:val="nl-NL"/>
        </w:rPr>
        <w:t xml:space="preserve"> (al dan niet vanuit </w:t>
      </w:r>
      <w:r w:rsidR="00146AB6">
        <w:rPr>
          <w:lang w:val="nl-NL"/>
        </w:rPr>
        <w:t>een</w:t>
      </w:r>
      <w:r w:rsidR="009844F5">
        <w:rPr>
          <w:lang w:val="nl-NL"/>
        </w:rPr>
        <w:t xml:space="preserve"> </w:t>
      </w:r>
      <w:r w:rsidR="00146AB6">
        <w:rPr>
          <w:lang w:val="nl-NL"/>
        </w:rPr>
        <w:t>forensisch team</w:t>
      </w:r>
      <w:r w:rsidR="009844F5">
        <w:rPr>
          <w:lang w:val="nl-NL"/>
        </w:rPr>
        <w:t>)</w:t>
      </w:r>
    </w:p>
    <w:p w14:paraId="5356DE2D" w14:textId="77777777" w:rsidR="00321A39" w:rsidRPr="00203EA2" w:rsidRDefault="00146AB6" w:rsidP="006A4FEA">
      <w:pPr>
        <w:pStyle w:val="Lijstalinea"/>
        <w:numPr>
          <w:ilvl w:val="0"/>
          <w:numId w:val="11"/>
        </w:numPr>
        <w:jc w:val="both"/>
        <w:rPr>
          <w:lang w:val="nl-NL"/>
        </w:rPr>
      </w:pPr>
      <w:r>
        <w:rPr>
          <w:lang w:val="nl-NL"/>
        </w:rPr>
        <w:t xml:space="preserve">Expertise vanuit </w:t>
      </w:r>
      <w:r w:rsidR="00450215">
        <w:rPr>
          <w:lang w:val="nl-NL"/>
        </w:rPr>
        <w:t>hulp- en dienstverlening aan gedetineerden</w:t>
      </w:r>
      <w:r w:rsidR="00321A39">
        <w:rPr>
          <w:lang w:val="nl-NL"/>
        </w:rPr>
        <w:t xml:space="preserve"> (ook toegankelijk voor geïnterneerden)</w:t>
      </w:r>
    </w:p>
    <w:p w14:paraId="5356DE2E" w14:textId="77777777" w:rsidR="00ED265C" w:rsidRPr="00A24DC7" w:rsidRDefault="00321A39" w:rsidP="00A24DC7">
      <w:pPr>
        <w:pStyle w:val="Kop3"/>
        <w:numPr>
          <w:ilvl w:val="0"/>
          <w:numId w:val="0"/>
        </w:numPr>
        <w:rPr>
          <w:b/>
          <w:lang w:val="nl-NL"/>
        </w:rPr>
      </w:pPr>
      <w:r w:rsidRPr="00A24DC7">
        <w:rPr>
          <w:b/>
        </w:rPr>
        <w:t>Zo</w:t>
      </w:r>
      <w:r w:rsidR="00ED265C" w:rsidRPr="00A24DC7">
        <w:rPr>
          <w:b/>
        </w:rPr>
        <w:t>rg</w:t>
      </w:r>
      <w:r w:rsidR="00ED265C" w:rsidRPr="00A24DC7">
        <w:rPr>
          <w:b/>
          <w:lang w:val="nl-NL"/>
        </w:rPr>
        <w:t xml:space="preserve"> en Gezondheid</w:t>
      </w:r>
    </w:p>
    <w:p w14:paraId="5356DE2F" w14:textId="77777777" w:rsidR="0065316A" w:rsidRDefault="00910707" w:rsidP="006A4FEA">
      <w:pPr>
        <w:pStyle w:val="Lijstalinea"/>
        <w:numPr>
          <w:ilvl w:val="0"/>
          <w:numId w:val="12"/>
        </w:numPr>
        <w:jc w:val="both"/>
        <w:rPr>
          <w:lang w:val="nl-NL"/>
        </w:rPr>
      </w:pPr>
      <w:r>
        <w:rPr>
          <w:lang w:val="nl-NL"/>
        </w:rPr>
        <w:t>M</w:t>
      </w:r>
      <w:r w:rsidR="008C0319">
        <w:rPr>
          <w:lang w:val="nl-NL"/>
        </w:rPr>
        <w:t xml:space="preserve">ogelijke </w:t>
      </w:r>
      <w:r w:rsidR="0065316A" w:rsidRPr="00654BEB">
        <w:rPr>
          <w:u w:val="single"/>
          <w:lang w:val="nl-NL"/>
        </w:rPr>
        <w:t>doorstroom</w:t>
      </w:r>
      <w:r w:rsidR="00F232E6" w:rsidRPr="00654BEB">
        <w:rPr>
          <w:u w:val="single"/>
          <w:lang w:val="nl-NL"/>
        </w:rPr>
        <w:t xml:space="preserve"> </w:t>
      </w:r>
      <w:r w:rsidR="00654BEB">
        <w:rPr>
          <w:u w:val="single"/>
          <w:lang w:val="nl-NL"/>
        </w:rPr>
        <w:t>van</w:t>
      </w:r>
      <w:r w:rsidR="00F232E6" w:rsidRPr="00654BEB">
        <w:rPr>
          <w:u w:val="single"/>
          <w:lang w:val="nl-NL"/>
        </w:rPr>
        <w:t>uit</w:t>
      </w:r>
      <w:r w:rsidR="0065316A" w:rsidRPr="00654BEB">
        <w:rPr>
          <w:u w:val="single"/>
          <w:lang w:val="nl-NL"/>
        </w:rPr>
        <w:t xml:space="preserve"> FPC</w:t>
      </w:r>
      <w:r w:rsidR="0065316A">
        <w:rPr>
          <w:lang w:val="nl-NL"/>
        </w:rPr>
        <w:t>:</w:t>
      </w:r>
    </w:p>
    <w:p w14:paraId="5356DE30" w14:textId="77777777" w:rsidR="0065316A" w:rsidRDefault="00A77EA6" w:rsidP="006A4FEA">
      <w:pPr>
        <w:pStyle w:val="Lijstalinea"/>
        <w:numPr>
          <w:ilvl w:val="1"/>
          <w:numId w:val="12"/>
        </w:numPr>
        <w:jc w:val="both"/>
        <w:rPr>
          <w:lang w:val="nl-NL"/>
        </w:rPr>
      </w:pPr>
      <w:r>
        <w:rPr>
          <w:lang w:val="nl-NL"/>
        </w:rPr>
        <w:t>Vlaanderen is b</w:t>
      </w:r>
      <w:r w:rsidR="00E40B17">
        <w:rPr>
          <w:lang w:val="nl-NL"/>
        </w:rPr>
        <w:t>evoegd</w:t>
      </w:r>
      <w:r w:rsidR="0065316A" w:rsidRPr="00E40B17">
        <w:rPr>
          <w:lang w:val="nl-NL"/>
        </w:rPr>
        <w:t xml:space="preserve"> </w:t>
      </w:r>
      <w:r w:rsidR="0065316A">
        <w:rPr>
          <w:lang w:val="nl-NL"/>
        </w:rPr>
        <w:t xml:space="preserve">voor </w:t>
      </w:r>
      <w:r w:rsidR="00CF24EA">
        <w:rPr>
          <w:lang w:val="nl-NL"/>
        </w:rPr>
        <w:t xml:space="preserve">PVT en BW </w:t>
      </w:r>
      <w:r w:rsidR="0065316A">
        <w:rPr>
          <w:lang w:val="nl-NL"/>
        </w:rPr>
        <w:t xml:space="preserve">voorzieningen in de </w:t>
      </w:r>
      <w:r w:rsidR="00461129">
        <w:rPr>
          <w:lang w:val="nl-NL"/>
        </w:rPr>
        <w:t>geestelijke gezondheidszorg</w:t>
      </w:r>
      <w:r w:rsidR="00F232E6">
        <w:rPr>
          <w:lang w:val="nl-NL"/>
        </w:rPr>
        <w:t>. De categor</w:t>
      </w:r>
      <w:r w:rsidR="0065316A">
        <w:rPr>
          <w:lang w:val="nl-NL"/>
        </w:rPr>
        <w:t>ale bedden PVT (180)</w:t>
      </w:r>
      <w:r w:rsidR="00146AB6">
        <w:rPr>
          <w:lang w:val="nl-NL"/>
        </w:rPr>
        <w:t xml:space="preserve"> en </w:t>
      </w:r>
      <w:r w:rsidR="0065316A">
        <w:rPr>
          <w:lang w:val="nl-NL"/>
        </w:rPr>
        <w:t>BW (8</w:t>
      </w:r>
      <w:r w:rsidR="004B12B7">
        <w:rPr>
          <w:lang w:val="nl-NL"/>
        </w:rPr>
        <w:t>0) blijven federale bevoegdheid</w:t>
      </w:r>
      <w:r w:rsidR="00CF24EA">
        <w:rPr>
          <w:lang w:val="nl-NL"/>
        </w:rPr>
        <w:t>.</w:t>
      </w:r>
    </w:p>
    <w:p w14:paraId="5356DE31" w14:textId="77777777" w:rsidR="0065316A" w:rsidRDefault="00A77EA6" w:rsidP="006A4FEA">
      <w:pPr>
        <w:pStyle w:val="Lijstalinea"/>
        <w:numPr>
          <w:ilvl w:val="1"/>
          <w:numId w:val="12"/>
        </w:numPr>
        <w:jc w:val="both"/>
        <w:rPr>
          <w:lang w:val="nl-NL"/>
        </w:rPr>
      </w:pPr>
      <w:r>
        <w:rPr>
          <w:lang w:val="nl-NL"/>
        </w:rPr>
        <w:t>Vlaanderen is b</w:t>
      </w:r>
      <w:r w:rsidR="0065316A">
        <w:rPr>
          <w:lang w:val="nl-NL"/>
        </w:rPr>
        <w:t xml:space="preserve">evoegd voor </w:t>
      </w:r>
      <w:r w:rsidR="004E586D">
        <w:rPr>
          <w:lang w:val="nl-NL"/>
        </w:rPr>
        <w:t xml:space="preserve">een aantal </w:t>
      </w:r>
      <w:r w:rsidR="00D121A4">
        <w:rPr>
          <w:lang w:val="nl-NL"/>
        </w:rPr>
        <w:t xml:space="preserve">specifieke plaatsen </w:t>
      </w:r>
      <w:r w:rsidR="00F232E6">
        <w:rPr>
          <w:lang w:val="nl-NL"/>
        </w:rPr>
        <w:t>voor</w:t>
      </w:r>
      <w:r w:rsidR="0065316A">
        <w:rPr>
          <w:lang w:val="nl-NL"/>
        </w:rPr>
        <w:t xml:space="preserve"> </w:t>
      </w:r>
      <w:r w:rsidR="004B12B7">
        <w:rPr>
          <w:lang w:val="nl-NL"/>
        </w:rPr>
        <w:t>‘</w:t>
      </w:r>
      <w:r w:rsidR="0065316A" w:rsidRPr="004B12B7">
        <w:rPr>
          <w:lang w:val="nl-NL"/>
        </w:rPr>
        <w:t>seksueel delinquenten</w:t>
      </w:r>
      <w:r w:rsidR="004B12B7">
        <w:rPr>
          <w:lang w:val="nl-NL"/>
        </w:rPr>
        <w:t>’</w:t>
      </w:r>
      <w:r w:rsidR="0065316A" w:rsidRPr="0065316A">
        <w:rPr>
          <w:b/>
          <w:lang w:val="nl-NL"/>
        </w:rPr>
        <w:t xml:space="preserve"> </w:t>
      </w:r>
      <w:r w:rsidR="0065316A" w:rsidRPr="004B12B7">
        <w:rPr>
          <w:lang w:val="nl-NL"/>
        </w:rPr>
        <w:t>(</w:t>
      </w:r>
      <w:r w:rsidR="00D121A4">
        <w:rPr>
          <w:lang w:val="nl-NL"/>
        </w:rPr>
        <w:t xml:space="preserve">met zowel statuut </w:t>
      </w:r>
      <w:r w:rsidR="0065316A" w:rsidRPr="004B12B7">
        <w:rPr>
          <w:lang w:val="nl-NL"/>
        </w:rPr>
        <w:t xml:space="preserve">gedetineerde </w:t>
      </w:r>
      <w:r w:rsidR="00D121A4">
        <w:rPr>
          <w:lang w:val="nl-NL"/>
        </w:rPr>
        <w:t>als geïnterneerde</w:t>
      </w:r>
      <w:r w:rsidR="0065316A" w:rsidRPr="004B12B7">
        <w:rPr>
          <w:lang w:val="nl-NL"/>
        </w:rPr>
        <w:t>)</w:t>
      </w:r>
      <w:r w:rsidR="0065316A">
        <w:rPr>
          <w:lang w:val="nl-NL"/>
        </w:rPr>
        <w:t>: PVT (3), BW (24) en</w:t>
      </w:r>
      <w:r w:rsidR="00321A39">
        <w:rPr>
          <w:lang w:val="nl-NL"/>
        </w:rPr>
        <w:t xml:space="preserve"> </w:t>
      </w:r>
      <w:r w:rsidR="00D121A4">
        <w:rPr>
          <w:lang w:val="nl-NL"/>
        </w:rPr>
        <w:t xml:space="preserve">specifieke </w:t>
      </w:r>
      <w:r w:rsidR="00321A39">
        <w:rPr>
          <w:lang w:val="nl-NL"/>
        </w:rPr>
        <w:t>plaatsen</w:t>
      </w:r>
      <w:r w:rsidR="0065316A">
        <w:rPr>
          <w:lang w:val="nl-NL"/>
        </w:rPr>
        <w:t xml:space="preserve"> voor </w:t>
      </w:r>
      <w:r w:rsidR="004B12B7">
        <w:rPr>
          <w:lang w:val="nl-NL"/>
        </w:rPr>
        <w:t>‘</w:t>
      </w:r>
      <w:r w:rsidR="0065316A" w:rsidRPr="004B12B7">
        <w:rPr>
          <w:lang w:val="nl-NL"/>
        </w:rPr>
        <w:t>mensen met een juridisch statuut</w:t>
      </w:r>
      <w:r w:rsidR="004B12B7">
        <w:rPr>
          <w:lang w:val="nl-NL"/>
        </w:rPr>
        <w:t>’</w:t>
      </w:r>
      <w:r w:rsidR="00D121A4">
        <w:rPr>
          <w:lang w:val="nl-NL"/>
        </w:rPr>
        <w:t xml:space="preserve"> </w:t>
      </w:r>
      <w:r w:rsidR="00D121A4" w:rsidRPr="004B12B7">
        <w:rPr>
          <w:lang w:val="nl-NL"/>
        </w:rPr>
        <w:t>(</w:t>
      </w:r>
      <w:r w:rsidR="00D121A4">
        <w:rPr>
          <w:lang w:val="nl-NL"/>
        </w:rPr>
        <w:t xml:space="preserve">ook hier </w:t>
      </w:r>
      <w:r w:rsidR="00D121A4" w:rsidRPr="004B12B7">
        <w:rPr>
          <w:lang w:val="nl-NL"/>
        </w:rPr>
        <w:t>gedetineerden en geïnterneerden)</w:t>
      </w:r>
      <w:r w:rsidR="0065316A">
        <w:rPr>
          <w:lang w:val="nl-NL"/>
        </w:rPr>
        <w:t>: PVT (24)</w:t>
      </w:r>
      <w:r w:rsidR="00CF24EA">
        <w:rPr>
          <w:rStyle w:val="Voetnootmarkering"/>
          <w:lang w:val="nl-NL"/>
        </w:rPr>
        <w:footnoteReference w:id="2"/>
      </w:r>
    </w:p>
    <w:p w14:paraId="5356DE32" w14:textId="77777777" w:rsidR="0065316A" w:rsidRDefault="00CF24EA" w:rsidP="006A4FEA">
      <w:pPr>
        <w:pStyle w:val="Lijstalinea"/>
        <w:numPr>
          <w:ilvl w:val="1"/>
          <w:numId w:val="12"/>
        </w:numPr>
        <w:jc w:val="both"/>
        <w:rPr>
          <w:lang w:val="nl-NL"/>
        </w:rPr>
      </w:pPr>
      <w:r>
        <w:rPr>
          <w:lang w:val="nl-NL"/>
        </w:rPr>
        <w:t>Vlaanderen is b</w:t>
      </w:r>
      <w:r w:rsidR="0065316A">
        <w:rPr>
          <w:lang w:val="nl-NL"/>
        </w:rPr>
        <w:t xml:space="preserve">evoegd voor </w:t>
      </w:r>
      <w:r w:rsidR="0065316A" w:rsidRPr="004B12B7">
        <w:rPr>
          <w:lang w:val="nl-NL"/>
        </w:rPr>
        <w:t>Centra geestelijke gezondheid</w:t>
      </w:r>
      <w:r w:rsidR="00103CF4">
        <w:rPr>
          <w:lang w:val="nl-NL"/>
        </w:rPr>
        <w:t>s</w:t>
      </w:r>
      <w:r w:rsidR="0065316A" w:rsidRPr="004B12B7">
        <w:rPr>
          <w:lang w:val="nl-NL"/>
        </w:rPr>
        <w:t>zorg</w:t>
      </w:r>
      <w:r w:rsidR="00146AB6" w:rsidRPr="00146AB6">
        <w:rPr>
          <w:lang w:val="nl-NL"/>
        </w:rPr>
        <w:t xml:space="preserve"> (</w:t>
      </w:r>
      <w:r w:rsidR="009844F5">
        <w:rPr>
          <w:lang w:val="nl-NL"/>
        </w:rPr>
        <w:t xml:space="preserve">ambulant aanbod al dan niet vanuit </w:t>
      </w:r>
      <w:r w:rsidR="00146AB6">
        <w:rPr>
          <w:lang w:val="nl-NL"/>
        </w:rPr>
        <w:t xml:space="preserve">een </w:t>
      </w:r>
      <w:r w:rsidR="009844F5">
        <w:rPr>
          <w:lang w:val="nl-NL"/>
        </w:rPr>
        <w:t xml:space="preserve">forensisch </w:t>
      </w:r>
      <w:r w:rsidR="00146AB6">
        <w:rPr>
          <w:lang w:val="nl-NL"/>
        </w:rPr>
        <w:t>team</w:t>
      </w:r>
      <w:r w:rsidR="0065316A">
        <w:rPr>
          <w:lang w:val="nl-NL"/>
        </w:rPr>
        <w:t>)</w:t>
      </w:r>
    </w:p>
    <w:p w14:paraId="5356DE33" w14:textId="77777777" w:rsidR="0065316A" w:rsidRPr="0065316A" w:rsidRDefault="00CF24EA" w:rsidP="006A4FEA">
      <w:pPr>
        <w:pStyle w:val="Lijstalinea"/>
        <w:numPr>
          <w:ilvl w:val="1"/>
          <w:numId w:val="12"/>
        </w:numPr>
        <w:jc w:val="both"/>
        <w:rPr>
          <w:lang w:val="nl-NL"/>
        </w:rPr>
      </w:pPr>
      <w:r>
        <w:rPr>
          <w:lang w:val="nl-NL"/>
        </w:rPr>
        <w:t>Vlaanderen is b</w:t>
      </w:r>
      <w:r w:rsidR="0065316A">
        <w:rPr>
          <w:lang w:val="nl-NL"/>
        </w:rPr>
        <w:t xml:space="preserve">evoegd voor Preventie, </w:t>
      </w:r>
      <w:r w:rsidR="004B12B7">
        <w:rPr>
          <w:lang w:val="nl-NL"/>
        </w:rPr>
        <w:t xml:space="preserve">Verslavingszorg (revalidatieovereenkomsten) en </w:t>
      </w:r>
      <w:r w:rsidR="0065316A">
        <w:rPr>
          <w:lang w:val="nl-NL"/>
        </w:rPr>
        <w:t xml:space="preserve">Ouderenzorg </w:t>
      </w:r>
      <w:r w:rsidR="004B12B7">
        <w:rPr>
          <w:lang w:val="nl-NL"/>
        </w:rPr>
        <w:t>(</w:t>
      </w:r>
      <w:r w:rsidR="0065316A">
        <w:rPr>
          <w:lang w:val="nl-NL"/>
        </w:rPr>
        <w:t>‘long care’</w:t>
      </w:r>
      <w:r w:rsidR="004B12B7">
        <w:rPr>
          <w:lang w:val="nl-NL"/>
        </w:rPr>
        <w:t>)</w:t>
      </w:r>
    </w:p>
    <w:p w14:paraId="5356DE34" w14:textId="77777777" w:rsidR="004A06CA" w:rsidRPr="00E40B17" w:rsidRDefault="0065316A" w:rsidP="006A4FEA">
      <w:pPr>
        <w:pStyle w:val="Lijstalinea"/>
        <w:numPr>
          <w:ilvl w:val="0"/>
          <w:numId w:val="12"/>
        </w:numPr>
        <w:jc w:val="both"/>
        <w:rPr>
          <w:lang w:val="nl-NL"/>
        </w:rPr>
      </w:pPr>
      <w:r w:rsidRPr="00E40B17">
        <w:rPr>
          <w:lang w:val="nl-NL"/>
        </w:rPr>
        <w:t>Aanbod in FPC:</w:t>
      </w:r>
    </w:p>
    <w:p w14:paraId="5356DE35" w14:textId="77777777" w:rsidR="0065316A" w:rsidRDefault="0065316A" w:rsidP="006A4FEA">
      <w:pPr>
        <w:pStyle w:val="Lijstalinea"/>
        <w:numPr>
          <w:ilvl w:val="1"/>
          <w:numId w:val="12"/>
        </w:numPr>
        <w:jc w:val="both"/>
        <w:rPr>
          <w:lang w:val="nl-NL"/>
        </w:rPr>
      </w:pPr>
      <w:proofErr w:type="spellStart"/>
      <w:r>
        <w:rPr>
          <w:lang w:val="nl-NL"/>
        </w:rPr>
        <w:t>Ombudsdienst</w:t>
      </w:r>
      <w:proofErr w:type="spellEnd"/>
      <w:r>
        <w:rPr>
          <w:lang w:val="nl-NL"/>
        </w:rPr>
        <w:t xml:space="preserve"> </w:t>
      </w:r>
      <w:r w:rsidR="00F40BCA">
        <w:rPr>
          <w:lang w:val="nl-NL"/>
        </w:rPr>
        <w:t xml:space="preserve">GGZ </w:t>
      </w:r>
      <w:r>
        <w:rPr>
          <w:lang w:val="nl-NL"/>
        </w:rPr>
        <w:t>(opgestart 02/2015</w:t>
      </w:r>
      <w:r w:rsidR="00173637">
        <w:rPr>
          <w:lang w:val="nl-NL"/>
        </w:rPr>
        <w:t xml:space="preserve">) vanuit </w:t>
      </w:r>
      <w:r w:rsidR="00321A39">
        <w:rPr>
          <w:lang w:val="nl-NL"/>
        </w:rPr>
        <w:t>O</w:t>
      </w:r>
      <w:r>
        <w:rPr>
          <w:lang w:val="nl-NL"/>
        </w:rPr>
        <w:t xml:space="preserve">verlegplatform </w:t>
      </w:r>
      <w:r w:rsidR="00461129">
        <w:rPr>
          <w:lang w:val="nl-NL"/>
        </w:rPr>
        <w:t>Geestelijke G</w:t>
      </w:r>
      <w:r>
        <w:rPr>
          <w:lang w:val="nl-NL"/>
        </w:rPr>
        <w:t>ezondheidszorg</w:t>
      </w:r>
      <w:r w:rsidR="00461129">
        <w:rPr>
          <w:lang w:val="nl-NL"/>
        </w:rPr>
        <w:t xml:space="preserve"> </w:t>
      </w:r>
      <w:r w:rsidR="000F5865">
        <w:rPr>
          <w:lang w:val="nl-NL"/>
        </w:rPr>
        <w:t>Oost-</w:t>
      </w:r>
      <w:r w:rsidR="009A3DD8">
        <w:rPr>
          <w:lang w:val="nl-NL"/>
        </w:rPr>
        <w:t xml:space="preserve">Vlaanderen (Popov GGZ), erkend </w:t>
      </w:r>
      <w:r w:rsidR="00103CF4">
        <w:rPr>
          <w:lang w:val="nl-NL"/>
        </w:rPr>
        <w:t>door</w:t>
      </w:r>
      <w:r w:rsidR="009A3DD8">
        <w:rPr>
          <w:lang w:val="nl-NL"/>
        </w:rPr>
        <w:t xml:space="preserve"> Zorg &amp; Gezondheid.</w:t>
      </w:r>
    </w:p>
    <w:p w14:paraId="5356DE36" w14:textId="77777777" w:rsidR="0046621D" w:rsidRPr="0046621D" w:rsidRDefault="00CF24EA" w:rsidP="006A4FEA">
      <w:pPr>
        <w:pStyle w:val="Lijstalinea"/>
        <w:numPr>
          <w:ilvl w:val="0"/>
          <w:numId w:val="12"/>
        </w:numPr>
        <w:jc w:val="both"/>
        <w:rPr>
          <w:lang w:val="nl-NL"/>
        </w:rPr>
      </w:pPr>
      <w:r>
        <w:rPr>
          <w:lang w:val="nl-NL"/>
        </w:rPr>
        <w:t>Zorg en Gezondheid is b</w:t>
      </w:r>
      <w:r w:rsidR="00173637">
        <w:rPr>
          <w:lang w:val="nl-NL"/>
        </w:rPr>
        <w:t xml:space="preserve">evoegd voor het opstellen van </w:t>
      </w:r>
      <w:r w:rsidR="00321A39">
        <w:rPr>
          <w:lang w:val="nl-NL"/>
        </w:rPr>
        <w:t>referentie</w:t>
      </w:r>
      <w:r w:rsidR="00B939A9">
        <w:rPr>
          <w:lang w:val="nl-NL"/>
        </w:rPr>
        <w:t>kader</w:t>
      </w:r>
      <w:r w:rsidR="004B12B7">
        <w:rPr>
          <w:lang w:val="nl-NL"/>
        </w:rPr>
        <w:t>s</w:t>
      </w:r>
      <w:r w:rsidR="009E16D8">
        <w:rPr>
          <w:lang w:val="nl-NL"/>
        </w:rPr>
        <w:t xml:space="preserve"> voor </w:t>
      </w:r>
      <w:r w:rsidR="00321A39">
        <w:rPr>
          <w:lang w:val="nl-NL"/>
        </w:rPr>
        <w:t xml:space="preserve">de </w:t>
      </w:r>
      <w:r w:rsidR="00461129">
        <w:rPr>
          <w:lang w:val="nl-NL"/>
        </w:rPr>
        <w:t>algemene en geestelijke gezondheids</w:t>
      </w:r>
      <w:r w:rsidR="004B12B7">
        <w:rPr>
          <w:lang w:val="nl-NL"/>
        </w:rPr>
        <w:t>zorg</w:t>
      </w:r>
      <w:r w:rsidR="00B939A9">
        <w:rPr>
          <w:lang w:val="nl-NL"/>
        </w:rPr>
        <w:t>. Op basis van deze referentie</w:t>
      </w:r>
      <w:r w:rsidR="00173637">
        <w:rPr>
          <w:lang w:val="nl-NL"/>
        </w:rPr>
        <w:t xml:space="preserve">kaders kan </w:t>
      </w:r>
      <w:r w:rsidR="00161D16">
        <w:rPr>
          <w:lang w:val="nl-NL"/>
        </w:rPr>
        <w:t>Z</w:t>
      </w:r>
      <w:r w:rsidR="009E16D8">
        <w:rPr>
          <w:lang w:val="nl-NL"/>
        </w:rPr>
        <w:t>orginspectie</w:t>
      </w:r>
      <w:r w:rsidR="00173637">
        <w:rPr>
          <w:lang w:val="nl-NL"/>
        </w:rPr>
        <w:t xml:space="preserve"> </w:t>
      </w:r>
      <w:r w:rsidR="00461129">
        <w:rPr>
          <w:lang w:val="nl-NL"/>
        </w:rPr>
        <w:t>toezicht uitoefenen.</w:t>
      </w:r>
    </w:p>
    <w:p w14:paraId="5356DE37" w14:textId="77777777" w:rsidR="00321A39" w:rsidRPr="00A24DC7" w:rsidRDefault="00103CF4" w:rsidP="00A24DC7">
      <w:pPr>
        <w:pStyle w:val="Kop3"/>
        <w:numPr>
          <w:ilvl w:val="0"/>
          <w:numId w:val="0"/>
        </w:numPr>
        <w:rPr>
          <w:b/>
          <w:lang w:val="nl-NL"/>
        </w:rPr>
      </w:pPr>
      <w:r w:rsidRPr="00A24DC7">
        <w:rPr>
          <w:b/>
          <w:lang w:val="nl-NL"/>
        </w:rPr>
        <w:t xml:space="preserve">Departement, afdeling </w:t>
      </w:r>
      <w:r w:rsidR="00321A39" w:rsidRPr="00A24DC7">
        <w:rPr>
          <w:b/>
          <w:lang w:val="nl-NL"/>
        </w:rPr>
        <w:t>Zorginspectie</w:t>
      </w:r>
    </w:p>
    <w:p w14:paraId="5356DE38" w14:textId="77777777" w:rsidR="00F232E6" w:rsidRDefault="00F232E6" w:rsidP="006A4FEA">
      <w:pPr>
        <w:pStyle w:val="Lijstalinea"/>
        <w:numPr>
          <w:ilvl w:val="0"/>
          <w:numId w:val="11"/>
        </w:numPr>
        <w:jc w:val="both"/>
        <w:rPr>
          <w:lang w:val="nl-NL"/>
        </w:rPr>
      </w:pPr>
      <w:r>
        <w:rPr>
          <w:lang w:val="nl-NL"/>
        </w:rPr>
        <w:t xml:space="preserve">Inspectie van </w:t>
      </w:r>
      <w:r w:rsidR="00B939A9">
        <w:rPr>
          <w:lang w:val="nl-NL"/>
        </w:rPr>
        <w:t xml:space="preserve">algemene ziekenhuizen, </w:t>
      </w:r>
      <w:r w:rsidR="00103CF4">
        <w:rPr>
          <w:lang w:val="nl-NL"/>
        </w:rPr>
        <w:t>psychiatrische ziekenhuizen</w:t>
      </w:r>
      <w:r w:rsidR="00146AB6">
        <w:rPr>
          <w:lang w:val="nl-NL"/>
        </w:rPr>
        <w:t xml:space="preserve"> (ook medium security), PVT, VAPH-voorzieningen, </w:t>
      </w:r>
      <w:r>
        <w:rPr>
          <w:lang w:val="nl-NL"/>
        </w:rPr>
        <w:t>BW,</w:t>
      </w:r>
      <w:r w:rsidR="00146AB6">
        <w:rPr>
          <w:lang w:val="nl-NL"/>
        </w:rPr>
        <w:t xml:space="preserve"> CGG en CAW</w:t>
      </w:r>
    </w:p>
    <w:p w14:paraId="5356DE39" w14:textId="77777777" w:rsidR="00321A39" w:rsidRPr="00321A39" w:rsidRDefault="007540D9" w:rsidP="00C00689">
      <w:pPr>
        <w:pStyle w:val="Lijstalinea"/>
        <w:numPr>
          <w:ilvl w:val="0"/>
          <w:numId w:val="11"/>
        </w:numPr>
        <w:jc w:val="both"/>
        <w:rPr>
          <w:lang w:val="nl-NL"/>
        </w:rPr>
      </w:pPr>
      <w:r>
        <w:rPr>
          <w:lang w:val="nl-NL"/>
        </w:rPr>
        <w:t>Het p</w:t>
      </w:r>
      <w:r w:rsidR="00C00689" w:rsidRPr="00C00689">
        <w:rPr>
          <w:lang w:val="nl-NL"/>
        </w:rPr>
        <w:t>rotocolakkoord</w:t>
      </w:r>
      <w:r w:rsidR="00C00689">
        <w:rPr>
          <w:lang w:val="nl-NL"/>
        </w:rPr>
        <w:t xml:space="preserve"> </w:t>
      </w:r>
      <w:r w:rsidR="00C00689" w:rsidRPr="00C00689">
        <w:rPr>
          <w:lang w:val="nl-NL"/>
        </w:rPr>
        <w:t xml:space="preserve">over het uitoefenen van inspectiebevoegdheden in het </w:t>
      </w:r>
      <w:r>
        <w:rPr>
          <w:lang w:val="nl-NL"/>
        </w:rPr>
        <w:t>FPC</w:t>
      </w:r>
      <w:r w:rsidR="00C00689" w:rsidRPr="00C00689">
        <w:rPr>
          <w:lang w:val="nl-NL"/>
        </w:rPr>
        <w:t xml:space="preserve"> in Gent</w:t>
      </w:r>
      <w:r w:rsidR="00321A39">
        <w:rPr>
          <w:lang w:val="nl-NL"/>
        </w:rPr>
        <w:t xml:space="preserve"> werd ondertekend </w:t>
      </w:r>
      <w:r w:rsidR="004B12B7">
        <w:rPr>
          <w:lang w:val="nl-NL"/>
        </w:rPr>
        <w:t xml:space="preserve">in </w:t>
      </w:r>
      <w:r w:rsidR="009A3DD8">
        <w:rPr>
          <w:lang w:val="nl-NL"/>
        </w:rPr>
        <w:t xml:space="preserve">mei 2015. </w:t>
      </w:r>
      <w:r w:rsidR="00E40B17" w:rsidRPr="00800EB8">
        <w:rPr>
          <w:lang w:val="nl-NL"/>
        </w:rPr>
        <w:t xml:space="preserve">Er wordt </w:t>
      </w:r>
      <w:r w:rsidR="009A3DD8" w:rsidRPr="00800EB8">
        <w:rPr>
          <w:lang w:val="nl-NL"/>
        </w:rPr>
        <w:t xml:space="preserve">een eerste </w:t>
      </w:r>
      <w:r w:rsidR="002D30F4" w:rsidRPr="00800EB8">
        <w:rPr>
          <w:lang w:val="nl-NL"/>
        </w:rPr>
        <w:t>inspectie</w:t>
      </w:r>
      <w:r w:rsidR="00800EB8">
        <w:rPr>
          <w:lang w:val="nl-NL"/>
        </w:rPr>
        <w:t>/audit</w:t>
      </w:r>
      <w:r w:rsidR="002D30F4" w:rsidRPr="00800EB8">
        <w:rPr>
          <w:lang w:val="nl-NL"/>
        </w:rPr>
        <w:t xml:space="preserve"> </w:t>
      </w:r>
      <w:r w:rsidR="00E40B17" w:rsidRPr="00800EB8">
        <w:rPr>
          <w:lang w:val="nl-NL"/>
        </w:rPr>
        <w:t>gepland in november 2015</w:t>
      </w:r>
      <w:r w:rsidR="00C00689" w:rsidRPr="00800EB8">
        <w:rPr>
          <w:lang w:val="nl-NL"/>
        </w:rPr>
        <w:t>.</w:t>
      </w:r>
    </w:p>
    <w:p w14:paraId="5356DE3A" w14:textId="77777777" w:rsidR="00ED265C" w:rsidRPr="00A24DC7" w:rsidRDefault="00ED265C" w:rsidP="00A24DC7">
      <w:pPr>
        <w:pStyle w:val="Kop3"/>
        <w:numPr>
          <w:ilvl w:val="0"/>
          <w:numId w:val="0"/>
        </w:numPr>
        <w:rPr>
          <w:b/>
          <w:lang w:val="nl-NL"/>
        </w:rPr>
      </w:pPr>
      <w:r w:rsidRPr="00A24DC7">
        <w:rPr>
          <w:b/>
          <w:lang w:val="nl-NL"/>
        </w:rPr>
        <w:t>VAPH</w:t>
      </w:r>
    </w:p>
    <w:p w14:paraId="5356DE3B" w14:textId="77777777" w:rsidR="00321A39" w:rsidRPr="009E16D8" w:rsidRDefault="00321A39" w:rsidP="006A4FEA">
      <w:pPr>
        <w:pStyle w:val="Lijstalinea"/>
        <w:numPr>
          <w:ilvl w:val="0"/>
          <w:numId w:val="12"/>
        </w:numPr>
        <w:jc w:val="both"/>
        <w:rPr>
          <w:lang w:val="nl-NL"/>
        </w:rPr>
      </w:pPr>
      <w:r>
        <w:rPr>
          <w:lang w:val="nl-NL"/>
        </w:rPr>
        <w:t>Expertise met V</w:t>
      </w:r>
      <w:r w:rsidR="00173637">
        <w:rPr>
          <w:lang w:val="nl-NL"/>
        </w:rPr>
        <w:t>APH projecten in de gevangenis van Gent, Merksplas en Antwerpen</w:t>
      </w:r>
      <w:r w:rsidR="00F232E6">
        <w:rPr>
          <w:lang w:val="nl-NL"/>
        </w:rPr>
        <w:t xml:space="preserve"> (</w:t>
      </w:r>
      <w:r w:rsidR="004B12B7">
        <w:rPr>
          <w:lang w:val="nl-NL"/>
        </w:rPr>
        <w:t xml:space="preserve">voor </w:t>
      </w:r>
      <w:r>
        <w:rPr>
          <w:lang w:val="nl-NL"/>
        </w:rPr>
        <w:t>geïnterneerden met een verstandelijke handicap</w:t>
      </w:r>
      <w:r w:rsidR="00F232E6">
        <w:rPr>
          <w:lang w:val="nl-NL"/>
        </w:rPr>
        <w:t>)</w:t>
      </w:r>
      <w:r>
        <w:rPr>
          <w:lang w:val="nl-NL"/>
        </w:rPr>
        <w:t>.</w:t>
      </w:r>
    </w:p>
    <w:p w14:paraId="5356DE3C" w14:textId="77777777" w:rsidR="009E16D8" w:rsidRDefault="008C0319" w:rsidP="006A4FEA">
      <w:pPr>
        <w:pStyle w:val="Lijstalinea"/>
        <w:numPr>
          <w:ilvl w:val="0"/>
          <w:numId w:val="12"/>
        </w:numPr>
        <w:jc w:val="both"/>
        <w:rPr>
          <w:lang w:val="nl-NL"/>
        </w:rPr>
      </w:pPr>
      <w:r w:rsidRPr="008C0319">
        <w:rPr>
          <w:lang w:val="nl-NL"/>
        </w:rPr>
        <w:t xml:space="preserve">Mogelijke </w:t>
      </w:r>
      <w:r>
        <w:rPr>
          <w:u w:val="single"/>
          <w:lang w:val="nl-NL"/>
        </w:rPr>
        <w:t>d</w:t>
      </w:r>
      <w:r w:rsidR="009E16D8" w:rsidRPr="00654BEB">
        <w:rPr>
          <w:u w:val="single"/>
          <w:lang w:val="nl-NL"/>
        </w:rPr>
        <w:t>oorstroom vanuit FPC</w:t>
      </w:r>
      <w:r w:rsidR="009E16D8">
        <w:rPr>
          <w:lang w:val="nl-NL"/>
        </w:rPr>
        <w:t xml:space="preserve">: </w:t>
      </w:r>
      <w:r w:rsidR="00610957">
        <w:rPr>
          <w:lang w:val="nl-NL"/>
        </w:rPr>
        <w:t xml:space="preserve">Vlaanderen is </w:t>
      </w:r>
      <w:r w:rsidR="009E16D8">
        <w:rPr>
          <w:lang w:val="nl-NL"/>
        </w:rPr>
        <w:t xml:space="preserve">bevoegd voor </w:t>
      </w:r>
      <w:r w:rsidR="00173637">
        <w:rPr>
          <w:lang w:val="nl-NL"/>
        </w:rPr>
        <w:t>categorale</w:t>
      </w:r>
      <w:r w:rsidR="000F3DF1">
        <w:rPr>
          <w:lang w:val="nl-NL"/>
        </w:rPr>
        <w:t xml:space="preserve"> plaatsen</w:t>
      </w:r>
      <w:r w:rsidR="009E16D8">
        <w:rPr>
          <w:lang w:val="nl-NL"/>
        </w:rPr>
        <w:t xml:space="preserve"> (47</w:t>
      </w:r>
      <w:r w:rsidR="004B12B7">
        <w:rPr>
          <w:lang w:val="nl-NL"/>
        </w:rPr>
        <w:t xml:space="preserve"> actief, 23 vergund</w:t>
      </w:r>
      <w:r w:rsidR="009E16D8">
        <w:rPr>
          <w:lang w:val="nl-NL"/>
        </w:rPr>
        <w:t>) en reguliere plaatsen VAPH</w:t>
      </w:r>
    </w:p>
    <w:p w14:paraId="5356DE3D" w14:textId="77777777" w:rsidR="00ED265C" w:rsidRPr="00A24DC7" w:rsidRDefault="00103CF4" w:rsidP="00A24DC7">
      <w:pPr>
        <w:pStyle w:val="Kop3"/>
        <w:numPr>
          <w:ilvl w:val="0"/>
          <w:numId w:val="0"/>
        </w:numPr>
        <w:rPr>
          <w:b/>
          <w:lang w:val="nl-NL"/>
        </w:rPr>
      </w:pPr>
      <w:r w:rsidRPr="00A24DC7">
        <w:rPr>
          <w:b/>
          <w:lang w:val="nl-NL"/>
        </w:rPr>
        <w:lastRenderedPageBreak/>
        <w:t xml:space="preserve">Departement, afdeling </w:t>
      </w:r>
      <w:r w:rsidR="00ED265C" w:rsidRPr="00A24DC7">
        <w:rPr>
          <w:b/>
          <w:lang w:val="nl-NL"/>
        </w:rPr>
        <w:t>Justitiehuizen</w:t>
      </w:r>
    </w:p>
    <w:p w14:paraId="5356DE3E" w14:textId="77777777" w:rsidR="004B39FA" w:rsidRPr="00450215" w:rsidRDefault="004B39FA" w:rsidP="006A4FEA">
      <w:pPr>
        <w:pStyle w:val="Lijstalinea"/>
        <w:numPr>
          <w:ilvl w:val="0"/>
          <w:numId w:val="12"/>
        </w:numPr>
        <w:jc w:val="both"/>
        <w:rPr>
          <w:lang w:val="nl-NL"/>
        </w:rPr>
      </w:pPr>
      <w:r>
        <w:rPr>
          <w:lang w:val="nl-NL"/>
        </w:rPr>
        <w:t>Enquêteopdracht en beknopt voorlichtingsr</w:t>
      </w:r>
      <w:r w:rsidR="004B12B7">
        <w:rPr>
          <w:lang w:val="nl-NL"/>
        </w:rPr>
        <w:t>apport aangevraagd door CBM/KBM</w:t>
      </w:r>
    </w:p>
    <w:p w14:paraId="5356DE3F" w14:textId="77777777" w:rsidR="00450215" w:rsidRDefault="00450215" w:rsidP="006A4FEA">
      <w:pPr>
        <w:pStyle w:val="Lijstalinea"/>
        <w:numPr>
          <w:ilvl w:val="0"/>
          <w:numId w:val="12"/>
        </w:numPr>
        <w:jc w:val="both"/>
        <w:rPr>
          <w:lang w:val="nl-NL"/>
        </w:rPr>
      </w:pPr>
      <w:r>
        <w:rPr>
          <w:lang w:val="nl-NL"/>
        </w:rPr>
        <w:t>Begeleidingsopdracht VOP (ni</w:t>
      </w:r>
      <w:r w:rsidR="004B12B7">
        <w:rPr>
          <w:lang w:val="nl-NL"/>
        </w:rPr>
        <w:t>et in het FPC</w:t>
      </w:r>
      <w:r w:rsidR="000F5865">
        <w:rPr>
          <w:lang w:val="nl-NL"/>
        </w:rPr>
        <w:t>,</w:t>
      </w:r>
      <w:r w:rsidR="004B12B7">
        <w:rPr>
          <w:lang w:val="nl-NL"/>
        </w:rPr>
        <w:t xml:space="preserve"> wel bij uitstroom):</w:t>
      </w:r>
      <w:r w:rsidR="004B39FA">
        <w:rPr>
          <w:lang w:val="nl-NL"/>
        </w:rPr>
        <w:t xml:space="preserve"> </w:t>
      </w:r>
      <w:r w:rsidR="004B39FA">
        <w:t>sociale voogdij die wordt uitgeoefen</w:t>
      </w:r>
      <w:r w:rsidR="004B12B7">
        <w:t xml:space="preserve">d door de </w:t>
      </w:r>
      <w:proofErr w:type="spellStart"/>
      <w:r w:rsidR="005C1A57">
        <w:t>justitie</w:t>
      </w:r>
      <w:r w:rsidR="00D47806">
        <w:t>assistent</w:t>
      </w:r>
      <w:proofErr w:type="spellEnd"/>
      <w:r w:rsidR="004B39FA">
        <w:t>.</w:t>
      </w:r>
    </w:p>
    <w:p w14:paraId="5356DE40" w14:textId="77777777" w:rsidR="004A06CA" w:rsidRPr="00161D16" w:rsidRDefault="004B39FA" w:rsidP="006A4FEA">
      <w:pPr>
        <w:pStyle w:val="Lijstalinea"/>
        <w:numPr>
          <w:ilvl w:val="0"/>
          <w:numId w:val="12"/>
        </w:numPr>
        <w:jc w:val="both"/>
        <w:rPr>
          <w:lang w:val="nl-NL"/>
        </w:rPr>
      </w:pPr>
      <w:r>
        <w:rPr>
          <w:lang w:val="nl-NL"/>
        </w:rPr>
        <w:t xml:space="preserve">Dienstverlening aan het slachtoffer (slachtoffergerichte informatie </w:t>
      </w:r>
      <w:r w:rsidR="00203EA2">
        <w:rPr>
          <w:lang w:val="nl-NL"/>
        </w:rPr>
        <w:t xml:space="preserve">verzamelen </w:t>
      </w:r>
      <w:r>
        <w:rPr>
          <w:lang w:val="nl-NL"/>
        </w:rPr>
        <w:t>en slachtoffer op de hoogte houden)</w:t>
      </w:r>
    </w:p>
    <w:p w14:paraId="5356DE41" w14:textId="77777777" w:rsidR="00ED265C" w:rsidRPr="00A24DC7" w:rsidRDefault="00ED265C" w:rsidP="00A24DC7">
      <w:pPr>
        <w:pStyle w:val="Kop3"/>
        <w:numPr>
          <w:ilvl w:val="0"/>
          <w:numId w:val="0"/>
        </w:numPr>
        <w:rPr>
          <w:b/>
          <w:lang w:val="nl-NL"/>
        </w:rPr>
      </w:pPr>
      <w:r w:rsidRPr="00A24DC7">
        <w:rPr>
          <w:b/>
          <w:lang w:val="nl-NL"/>
        </w:rPr>
        <w:t xml:space="preserve">OPZC </w:t>
      </w:r>
      <w:proofErr w:type="spellStart"/>
      <w:r w:rsidRPr="00A24DC7">
        <w:rPr>
          <w:b/>
          <w:lang w:val="nl-NL"/>
        </w:rPr>
        <w:t>Rekem</w:t>
      </w:r>
      <w:proofErr w:type="spellEnd"/>
    </w:p>
    <w:p w14:paraId="5356DE42" w14:textId="77777777" w:rsidR="00450215" w:rsidRDefault="00450215" w:rsidP="006A4FEA">
      <w:pPr>
        <w:pStyle w:val="Lijstalinea"/>
        <w:numPr>
          <w:ilvl w:val="0"/>
          <w:numId w:val="10"/>
        </w:numPr>
        <w:jc w:val="both"/>
        <w:rPr>
          <w:lang w:val="nl-NL"/>
        </w:rPr>
      </w:pPr>
      <w:r>
        <w:rPr>
          <w:lang w:val="nl-NL"/>
        </w:rPr>
        <w:t xml:space="preserve">Opvang van geïnterneerden (medium security): </w:t>
      </w:r>
      <w:r w:rsidR="00321A39">
        <w:rPr>
          <w:lang w:val="nl-NL"/>
        </w:rPr>
        <w:t>Psychiatrisch Z</w:t>
      </w:r>
      <w:r w:rsidR="00610957">
        <w:rPr>
          <w:lang w:val="nl-NL"/>
        </w:rPr>
        <w:t>iekenhuis, PVT en</w:t>
      </w:r>
      <w:r>
        <w:rPr>
          <w:lang w:val="nl-NL"/>
        </w:rPr>
        <w:t xml:space="preserve"> BW</w:t>
      </w:r>
    </w:p>
    <w:p w14:paraId="5356DE43" w14:textId="77777777" w:rsidR="00ED265C" w:rsidRDefault="004B12B7" w:rsidP="006A4FEA">
      <w:pPr>
        <w:pStyle w:val="Lijstalinea"/>
        <w:numPr>
          <w:ilvl w:val="0"/>
          <w:numId w:val="10"/>
        </w:numPr>
        <w:jc w:val="both"/>
        <w:rPr>
          <w:lang w:val="nl-NL"/>
        </w:rPr>
      </w:pPr>
      <w:r w:rsidRPr="004B12B7">
        <w:rPr>
          <w:lang w:val="nl-NL"/>
        </w:rPr>
        <w:t xml:space="preserve">Mogelijke </w:t>
      </w:r>
      <w:r>
        <w:rPr>
          <w:u w:val="single"/>
          <w:lang w:val="nl-NL"/>
        </w:rPr>
        <w:t>d</w:t>
      </w:r>
      <w:r w:rsidR="00ED265C" w:rsidRPr="00654BEB">
        <w:rPr>
          <w:u w:val="single"/>
          <w:lang w:val="nl-NL"/>
        </w:rPr>
        <w:t>oorstroom vanuit FPC</w:t>
      </w:r>
      <w:r w:rsidR="00ED265C">
        <w:rPr>
          <w:lang w:val="nl-NL"/>
        </w:rPr>
        <w:t xml:space="preserve"> </w:t>
      </w:r>
      <w:r>
        <w:rPr>
          <w:lang w:val="nl-NL"/>
        </w:rPr>
        <w:t>is nog onduidelijk.</w:t>
      </w:r>
    </w:p>
    <w:p w14:paraId="5356DE44" w14:textId="77777777" w:rsidR="00ED265C" w:rsidRDefault="00ED265C" w:rsidP="006A4FEA">
      <w:pPr>
        <w:pStyle w:val="Lijstalinea"/>
        <w:numPr>
          <w:ilvl w:val="0"/>
          <w:numId w:val="10"/>
        </w:numPr>
        <w:jc w:val="both"/>
        <w:rPr>
          <w:lang w:val="nl-NL"/>
        </w:rPr>
      </w:pPr>
      <w:r>
        <w:rPr>
          <w:lang w:val="nl-NL"/>
        </w:rPr>
        <w:t xml:space="preserve">Kenniscentrum </w:t>
      </w:r>
      <w:proofErr w:type="spellStart"/>
      <w:r>
        <w:rPr>
          <w:lang w:val="nl-NL"/>
        </w:rPr>
        <w:t>KeFor</w:t>
      </w:r>
      <w:proofErr w:type="spellEnd"/>
    </w:p>
    <w:p w14:paraId="5356DE45" w14:textId="77777777" w:rsidR="007A7109" w:rsidRDefault="007A7109" w:rsidP="007A7109">
      <w:pPr>
        <w:rPr>
          <w:lang w:val="nl-NL"/>
        </w:rPr>
      </w:pPr>
    </w:p>
    <w:p w14:paraId="5356DE46" w14:textId="77777777" w:rsidR="00A24DC7" w:rsidRDefault="00A24DC7" w:rsidP="00FD6E53">
      <w:pPr>
        <w:spacing w:line="240" w:lineRule="auto"/>
        <w:rPr>
          <w:lang w:val="nl-NL"/>
        </w:rPr>
      </w:pPr>
    </w:p>
    <w:p w14:paraId="5356DE47" w14:textId="77777777" w:rsidR="007C5B3E" w:rsidRDefault="007C3BCB" w:rsidP="007C5B3E">
      <w:pPr>
        <w:pStyle w:val="Kop1"/>
      </w:pPr>
      <w:r>
        <w:t>Actieplan zorg</w:t>
      </w:r>
      <w:r w:rsidR="00420D66">
        <w:t>-</w:t>
      </w:r>
      <w:r>
        <w:t xml:space="preserve"> en dienstverlening aan geïnterneerden</w:t>
      </w:r>
    </w:p>
    <w:p w14:paraId="5356DE48" w14:textId="77777777" w:rsidR="00492934" w:rsidRDefault="00492934" w:rsidP="006A4FEA">
      <w:pPr>
        <w:jc w:val="both"/>
      </w:pPr>
    </w:p>
    <w:p w14:paraId="5356DE49" w14:textId="77777777" w:rsidR="00DD7076" w:rsidRDefault="007964A2" w:rsidP="007964A2">
      <w:pPr>
        <w:jc w:val="both"/>
      </w:pPr>
      <w:r>
        <w:t>Het Actieplan zorg- en dienstverlening aan geïnterneer</w:t>
      </w:r>
      <w:r w:rsidR="00AC0515">
        <w:t>den omvat vijf delen: Preventie;</w:t>
      </w:r>
      <w:r>
        <w:t xml:space="preserve"> </w:t>
      </w:r>
      <w:r w:rsidR="00910707">
        <w:t xml:space="preserve">Globaal plan hulp- en dienstverlening </w:t>
      </w:r>
      <w:r w:rsidR="00AC0515">
        <w:t>in het FPC; Uitstroom uit het FPC;</w:t>
      </w:r>
      <w:r>
        <w:t xml:space="preserve"> Vlaams beleid in functie van opvang geïnterneerden en Vlaams beleid ten aanzien</w:t>
      </w:r>
      <w:r w:rsidR="009A3DD8">
        <w:t xml:space="preserve"> van geïnterneerden (algemeen). </w:t>
      </w:r>
    </w:p>
    <w:p w14:paraId="5356DE4A" w14:textId="77777777" w:rsidR="00910707" w:rsidRDefault="00910707" w:rsidP="006A4FEA">
      <w:pPr>
        <w:jc w:val="both"/>
      </w:pPr>
    </w:p>
    <w:p w14:paraId="5356DE4B" w14:textId="77777777" w:rsidR="00AA1D84" w:rsidRDefault="00431AA8" w:rsidP="006A4FEA">
      <w:pPr>
        <w:jc w:val="both"/>
      </w:pPr>
      <w:r>
        <w:t>Dit</w:t>
      </w:r>
      <w:r w:rsidR="00AA1D84" w:rsidRPr="00800EB8">
        <w:t xml:space="preserve"> Actieplan </w:t>
      </w:r>
      <w:r w:rsidR="00B34210" w:rsidRPr="00800EB8">
        <w:t>maakt integraal deel uit van het S</w:t>
      </w:r>
      <w:r w:rsidR="00AA1D84" w:rsidRPr="00800EB8">
        <w:t xml:space="preserve">trategisch plan </w:t>
      </w:r>
      <w:r w:rsidR="00B34210" w:rsidRPr="00800EB8">
        <w:t>h</w:t>
      </w:r>
      <w:r w:rsidR="00AA1D84" w:rsidRPr="00800EB8">
        <w:t>ulp- en dienstverlening</w:t>
      </w:r>
      <w:r w:rsidR="00B34210" w:rsidRPr="00800EB8">
        <w:t xml:space="preserve"> aan gedetineerden. Gezien de komst van een nieuw type voorziening (FPC) wordt de focus binnen de zorg en dienstverlening aan geïnterneerden in overeenstemming gebracht met deze nieuwe voorzieningen.</w:t>
      </w:r>
    </w:p>
    <w:p w14:paraId="5356DE4C" w14:textId="77777777" w:rsidR="00AA1D84" w:rsidRDefault="00AA1D84" w:rsidP="006A4FEA">
      <w:pPr>
        <w:jc w:val="both"/>
      </w:pPr>
    </w:p>
    <w:p w14:paraId="5356DE4D" w14:textId="77777777" w:rsidR="004E7325" w:rsidRDefault="002D30F4" w:rsidP="006A4FEA">
      <w:pPr>
        <w:jc w:val="both"/>
      </w:pPr>
      <w:r>
        <w:t xml:space="preserve">Met de </w:t>
      </w:r>
      <w:r w:rsidR="00F400F6">
        <w:t xml:space="preserve">acties uit </w:t>
      </w:r>
      <w:r w:rsidR="00B34210">
        <w:t>dit</w:t>
      </w:r>
      <w:r w:rsidR="004939E1">
        <w:t xml:space="preserve"> actieplan </w:t>
      </w:r>
      <w:r>
        <w:t>willen we de</w:t>
      </w:r>
      <w:r w:rsidR="004939E1">
        <w:t xml:space="preserve"> Vlaamse beleidsdomeinen en de</w:t>
      </w:r>
      <w:r w:rsidR="00294BDF">
        <w:t xml:space="preserve"> respectievelijke</w:t>
      </w:r>
      <w:r w:rsidR="004939E1">
        <w:t xml:space="preserve"> gesubsidieerde sectoren</w:t>
      </w:r>
      <w:r>
        <w:t xml:space="preserve"> bereiken.</w:t>
      </w:r>
    </w:p>
    <w:p w14:paraId="5356DE4E" w14:textId="77777777" w:rsidR="00DE30C3" w:rsidRDefault="00DE30C3" w:rsidP="006A4FEA">
      <w:pPr>
        <w:jc w:val="both"/>
        <w:rPr>
          <w:sz w:val="16"/>
          <w:szCs w:val="16"/>
        </w:rPr>
      </w:pPr>
    </w:p>
    <w:p w14:paraId="5356DE4F" w14:textId="77777777" w:rsidR="00420D66" w:rsidRPr="00DE30C3" w:rsidRDefault="00420D66" w:rsidP="006A4FEA">
      <w:pPr>
        <w:jc w:val="both"/>
        <w:rPr>
          <w:sz w:val="16"/>
          <w:szCs w:val="16"/>
        </w:rPr>
      </w:pPr>
    </w:p>
    <w:p w14:paraId="5356DE50" w14:textId="77777777" w:rsidR="002521D0" w:rsidRPr="002521D0" w:rsidRDefault="00E21B03" w:rsidP="007C3BCB">
      <w:pPr>
        <w:pStyle w:val="Kop2"/>
      </w:pPr>
      <w:r>
        <w:t>Preventie</w:t>
      </w:r>
      <w:r w:rsidR="001D2174">
        <w:t xml:space="preserve"> </w:t>
      </w:r>
      <w:r w:rsidR="00A0125D">
        <w:t>(</w:t>
      </w:r>
      <w:r w:rsidR="002205FA">
        <w:t xml:space="preserve">internering </w:t>
      </w:r>
      <w:r w:rsidR="001D2174">
        <w:t>voorkomen</w:t>
      </w:r>
      <w:r w:rsidR="00A0125D">
        <w:t>)</w:t>
      </w:r>
    </w:p>
    <w:tbl>
      <w:tblPr>
        <w:tblStyle w:val="Lichtelijst-accent1"/>
        <w:tblW w:w="0" w:type="auto"/>
        <w:tblLook w:val="04A0" w:firstRow="1" w:lastRow="0" w:firstColumn="1" w:lastColumn="0" w:noHBand="0" w:noVBand="1"/>
      </w:tblPr>
      <w:tblGrid>
        <w:gridCol w:w="6781"/>
        <w:gridCol w:w="1126"/>
        <w:gridCol w:w="1994"/>
      </w:tblGrid>
      <w:tr w:rsidR="00124AB8" w14:paraId="5356DE55" w14:textId="77777777" w:rsidTr="00936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51" w14:textId="77777777" w:rsidR="00124AB8" w:rsidRPr="00B37373" w:rsidRDefault="00E223A0" w:rsidP="00A24DC7">
            <w:pPr>
              <w:pStyle w:val="Kop3"/>
              <w:numPr>
                <w:ilvl w:val="0"/>
                <w:numId w:val="0"/>
              </w:numPr>
              <w:ind w:left="360"/>
              <w:outlineLvl w:val="2"/>
            </w:pPr>
            <w:r>
              <w:t xml:space="preserve">1.1   </w:t>
            </w:r>
            <w:proofErr w:type="spellStart"/>
            <w:r w:rsidR="00B9506E" w:rsidRPr="00B37373">
              <w:t>Delictpreventie</w:t>
            </w:r>
            <w:proofErr w:type="spellEnd"/>
            <w:r w:rsidR="00B9506E" w:rsidRPr="00B37373">
              <w:t xml:space="preserve"> binnen reguliere GGZ &amp; VAPH</w:t>
            </w:r>
          </w:p>
        </w:tc>
        <w:tc>
          <w:tcPr>
            <w:tcW w:w="1134" w:type="dxa"/>
            <w:tcBorders>
              <w:left w:val="single" w:sz="4" w:space="0" w:color="8BAE00" w:themeColor="accent1"/>
              <w:right w:val="single" w:sz="4" w:space="0" w:color="8BAE00" w:themeColor="accent1"/>
            </w:tcBorders>
          </w:tcPr>
          <w:p w14:paraId="5356DE52" w14:textId="77777777" w:rsidR="00124AB8" w:rsidRDefault="00936B3E" w:rsidP="00936B3E">
            <w:pPr>
              <w:cnfStyle w:val="100000000000" w:firstRow="1" w:lastRow="0" w:firstColumn="0" w:lastColumn="0" w:oddVBand="0" w:evenVBand="0" w:oddHBand="0" w:evenHBand="0" w:firstRowFirstColumn="0" w:firstRowLastColumn="0" w:lastRowFirstColumn="0" w:lastRowLastColumn="0"/>
            </w:pPr>
            <w:r>
              <w:t>Timing</w:t>
            </w:r>
          </w:p>
        </w:tc>
        <w:tc>
          <w:tcPr>
            <w:tcW w:w="2015" w:type="dxa"/>
            <w:tcBorders>
              <w:left w:val="single" w:sz="4" w:space="0" w:color="8BAE00" w:themeColor="accent1"/>
            </w:tcBorders>
          </w:tcPr>
          <w:p w14:paraId="5356DE53" w14:textId="77777777" w:rsidR="00124AB8" w:rsidRDefault="00936B3E" w:rsidP="006A4FEA">
            <w:pPr>
              <w:jc w:val="both"/>
              <w:cnfStyle w:val="100000000000" w:firstRow="1" w:lastRow="0" w:firstColumn="0" w:lastColumn="0" w:oddVBand="0" w:evenVBand="0" w:oddHBand="0" w:evenHBand="0" w:firstRowFirstColumn="0" w:firstRowLastColumn="0" w:lastRowFirstColumn="0" w:lastRowLastColumn="0"/>
            </w:pPr>
            <w:r>
              <w:t>Trekker</w:t>
            </w:r>
          </w:p>
          <w:p w14:paraId="5356DE54" w14:textId="77777777" w:rsidR="00936B3E" w:rsidRPr="00936B3E" w:rsidRDefault="00936B3E" w:rsidP="006A4FEA">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24AB8" w:rsidRPr="00420D66" w14:paraId="5356DE5C" w14:textId="77777777" w:rsidTr="00936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56" w14:textId="77777777" w:rsidR="00B9506E" w:rsidRDefault="00B9506E" w:rsidP="006A4FEA">
            <w:pPr>
              <w:jc w:val="both"/>
              <w:rPr>
                <w:b w:val="0"/>
              </w:rPr>
            </w:pPr>
            <w:r>
              <w:rPr>
                <w:b w:val="0"/>
              </w:rPr>
              <w:t xml:space="preserve">Binnen </w:t>
            </w:r>
            <w:r w:rsidR="00DB47EC">
              <w:rPr>
                <w:b w:val="0"/>
              </w:rPr>
              <w:t>reguliere</w:t>
            </w:r>
            <w:r w:rsidR="000F3DF1">
              <w:rPr>
                <w:b w:val="0"/>
              </w:rPr>
              <w:t xml:space="preserve"> GGZ en VAPH </w:t>
            </w:r>
            <w:r w:rsidR="00800EB8">
              <w:rPr>
                <w:b w:val="0"/>
              </w:rPr>
              <w:t xml:space="preserve">wordt er </w:t>
            </w:r>
            <w:r w:rsidR="000F3DF1" w:rsidRPr="00800EB8">
              <w:rPr>
                <w:b w:val="0"/>
              </w:rPr>
              <w:t xml:space="preserve">extra aandacht </w:t>
            </w:r>
            <w:r w:rsidR="00800EB8">
              <w:rPr>
                <w:b w:val="0"/>
              </w:rPr>
              <w:t>geschonken aan</w:t>
            </w:r>
            <w:r w:rsidR="000F3DF1" w:rsidRPr="00800EB8">
              <w:rPr>
                <w:b w:val="0"/>
              </w:rPr>
              <w:t xml:space="preserve"> </w:t>
            </w:r>
            <w:proofErr w:type="spellStart"/>
            <w:r w:rsidR="000F3DF1" w:rsidRPr="00800EB8">
              <w:rPr>
                <w:b w:val="0"/>
              </w:rPr>
              <w:t>delictpreventie</w:t>
            </w:r>
            <w:proofErr w:type="spellEnd"/>
            <w:r w:rsidR="00F97B93" w:rsidRPr="00800EB8">
              <w:rPr>
                <w:b w:val="0"/>
              </w:rPr>
              <w:t>.</w:t>
            </w:r>
          </w:p>
          <w:p w14:paraId="5356DE57" w14:textId="77777777" w:rsidR="00DB47EC" w:rsidRDefault="00DB47EC" w:rsidP="006A4FEA">
            <w:pPr>
              <w:jc w:val="both"/>
              <w:rPr>
                <w:b w:val="0"/>
              </w:rPr>
            </w:pPr>
          </w:p>
          <w:p w14:paraId="5356DE58" w14:textId="77777777" w:rsidR="00B9506E" w:rsidRPr="00B9506E" w:rsidRDefault="00B9506E" w:rsidP="005B515A">
            <w:pPr>
              <w:jc w:val="both"/>
              <w:rPr>
                <w:b w:val="0"/>
              </w:rPr>
            </w:pPr>
            <w:r w:rsidRPr="00B9506E">
              <w:rPr>
                <w:b w:val="0"/>
                <w:u w:val="single"/>
              </w:rPr>
              <w:t>Doel</w:t>
            </w:r>
            <w:r>
              <w:rPr>
                <w:b w:val="0"/>
              </w:rPr>
              <w:t xml:space="preserve">: </w:t>
            </w:r>
            <w:r w:rsidR="00DA5DA8">
              <w:rPr>
                <w:b w:val="0"/>
              </w:rPr>
              <w:t xml:space="preserve">Het aantal </w:t>
            </w:r>
            <w:r w:rsidR="005B515A">
              <w:rPr>
                <w:b w:val="0"/>
              </w:rPr>
              <w:t>interneringen van</w:t>
            </w:r>
            <w:r w:rsidR="00137396">
              <w:rPr>
                <w:b w:val="0"/>
              </w:rPr>
              <w:t xml:space="preserve"> </w:t>
            </w:r>
            <w:r w:rsidR="00DA5DA8">
              <w:rPr>
                <w:b w:val="0"/>
              </w:rPr>
              <w:t>GGZ/VAPH</w:t>
            </w:r>
            <w:r w:rsidR="005B515A">
              <w:rPr>
                <w:b w:val="0"/>
              </w:rPr>
              <w:t>-cliënteel</w:t>
            </w:r>
            <w:r w:rsidR="00DA5DA8">
              <w:rPr>
                <w:b w:val="0"/>
              </w:rPr>
              <w:t xml:space="preserve"> zoveel mogelijk beperken.</w:t>
            </w:r>
          </w:p>
        </w:tc>
        <w:tc>
          <w:tcPr>
            <w:tcW w:w="1134" w:type="dxa"/>
            <w:tcBorders>
              <w:left w:val="single" w:sz="4" w:space="0" w:color="8BAE00" w:themeColor="accent1"/>
              <w:right w:val="single" w:sz="4" w:space="0" w:color="8BAE00" w:themeColor="accent1"/>
            </w:tcBorders>
          </w:tcPr>
          <w:p w14:paraId="5356DE59" w14:textId="77777777" w:rsidR="00124AB8" w:rsidRDefault="001F3ECA" w:rsidP="00F400F6">
            <w:pPr>
              <w:jc w:val="both"/>
              <w:cnfStyle w:val="000000100000" w:firstRow="0" w:lastRow="0" w:firstColumn="0" w:lastColumn="0" w:oddVBand="0" w:evenVBand="0" w:oddHBand="1" w:evenHBand="0" w:firstRowFirstColumn="0" w:firstRowLastColumn="0" w:lastRowFirstColumn="0" w:lastRowLastColumn="0"/>
            </w:pPr>
            <w:r>
              <w:t>201</w:t>
            </w:r>
            <w:r w:rsidR="00F400F6">
              <w:t>5-2019</w:t>
            </w:r>
          </w:p>
        </w:tc>
        <w:tc>
          <w:tcPr>
            <w:tcW w:w="2015" w:type="dxa"/>
            <w:tcBorders>
              <w:left w:val="single" w:sz="4" w:space="0" w:color="8BAE00" w:themeColor="accent1"/>
            </w:tcBorders>
          </w:tcPr>
          <w:p w14:paraId="5356DE5A" w14:textId="77777777" w:rsidR="00124AB8" w:rsidRPr="003103A2" w:rsidRDefault="004E7325" w:rsidP="000F5865">
            <w:pPr>
              <w:cnfStyle w:val="000000100000" w:firstRow="0" w:lastRow="0" w:firstColumn="0" w:lastColumn="0" w:oddVBand="0" w:evenVBand="0" w:oddHBand="1" w:evenHBand="0" w:firstRowFirstColumn="0" w:firstRowLastColumn="0" w:lastRowFirstColumn="0" w:lastRowLastColumn="0"/>
              <w:rPr>
                <w:b/>
                <w:lang w:val="en-US"/>
              </w:rPr>
            </w:pPr>
            <w:r w:rsidRPr="003103A2">
              <w:rPr>
                <w:b/>
                <w:lang w:val="en-US"/>
              </w:rPr>
              <w:t>BC</w:t>
            </w:r>
          </w:p>
          <w:p w14:paraId="5356DE5B" w14:textId="77777777" w:rsidR="00B9506E" w:rsidRPr="003103A2" w:rsidRDefault="004E7325" w:rsidP="00ED1A5B">
            <w:pPr>
              <w:cnfStyle w:val="000000100000" w:firstRow="0" w:lastRow="0" w:firstColumn="0" w:lastColumn="0" w:oddVBand="0" w:evenVBand="0" w:oddHBand="1" w:evenHBand="0" w:firstRowFirstColumn="0" w:firstRowLastColumn="0" w:lastRowFirstColumn="0" w:lastRowLastColumn="0"/>
              <w:rPr>
                <w:lang w:val="en-US"/>
              </w:rPr>
            </w:pPr>
            <w:r w:rsidRPr="003103A2">
              <w:rPr>
                <w:lang w:val="en-US"/>
              </w:rPr>
              <w:t>Z&amp;G,</w:t>
            </w:r>
            <w:r w:rsidR="00ED1A5B" w:rsidRPr="003103A2">
              <w:rPr>
                <w:lang w:val="en-US"/>
              </w:rPr>
              <w:t xml:space="preserve"> </w:t>
            </w:r>
            <w:r w:rsidRPr="003103A2">
              <w:rPr>
                <w:lang w:val="en-US"/>
              </w:rPr>
              <w:t xml:space="preserve">VAPH, </w:t>
            </w:r>
            <w:proofErr w:type="spellStart"/>
            <w:r w:rsidR="00ED1A5B" w:rsidRPr="003103A2">
              <w:rPr>
                <w:lang w:val="en-US"/>
              </w:rPr>
              <w:t>KeFor</w:t>
            </w:r>
            <w:proofErr w:type="spellEnd"/>
          </w:p>
        </w:tc>
      </w:tr>
    </w:tbl>
    <w:p w14:paraId="5356DE5D" w14:textId="77777777" w:rsidR="00DE30C3" w:rsidRPr="003103A2" w:rsidRDefault="00DE30C3" w:rsidP="00B04959">
      <w:pPr>
        <w:rPr>
          <w:sz w:val="18"/>
          <w:szCs w:val="18"/>
          <w:lang w:val="en-US"/>
        </w:rPr>
      </w:pPr>
    </w:p>
    <w:tbl>
      <w:tblPr>
        <w:tblStyle w:val="Lichtelijst-accent1"/>
        <w:tblW w:w="0" w:type="auto"/>
        <w:tblLook w:val="04A0" w:firstRow="1" w:lastRow="0" w:firstColumn="1" w:lastColumn="0" w:noHBand="0" w:noVBand="1"/>
      </w:tblPr>
      <w:tblGrid>
        <w:gridCol w:w="6772"/>
        <w:gridCol w:w="1124"/>
        <w:gridCol w:w="2005"/>
      </w:tblGrid>
      <w:tr w:rsidR="001F3ECA" w14:paraId="5356DE62" w14:textId="77777777" w:rsidTr="00936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5E" w14:textId="77777777" w:rsidR="001F3ECA" w:rsidRPr="00B37373" w:rsidRDefault="00E223A0" w:rsidP="00A24DC7">
            <w:pPr>
              <w:pStyle w:val="Kop3"/>
              <w:numPr>
                <w:ilvl w:val="1"/>
                <w:numId w:val="42"/>
              </w:numPr>
              <w:outlineLvl w:val="2"/>
            </w:pPr>
            <w:r w:rsidRPr="00A24DC7">
              <w:rPr>
                <w:lang w:val="en-US"/>
              </w:rPr>
              <w:t xml:space="preserve">  </w:t>
            </w:r>
            <w:r w:rsidR="00103CF4" w:rsidRPr="00B37373">
              <w:t>Continuïteit van zorg i</w:t>
            </w:r>
            <w:r w:rsidR="001F3ECA" w:rsidRPr="00B37373">
              <w:t>n de overgang</w:t>
            </w:r>
            <w:r w:rsidR="00103CF4" w:rsidRPr="00B37373">
              <w:t xml:space="preserve"> van minder- naar meerderjarigheid</w:t>
            </w:r>
          </w:p>
        </w:tc>
        <w:tc>
          <w:tcPr>
            <w:tcW w:w="1134" w:type="dxa"/>
            <w:tcBorders>
              <w:left w:val="single" w:sz="4" w:space="0" w:color="8BAE00" w:themeColor="accent1"/>
              <w:right w:val="single" w:sz="4" w:space="0" w:color="8BAE00" w:themeColor="accent1"/>
            </w:tcBorders>
          </w:tcPr>
          <w:p w14:paraId="5356DE5F"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2015" w:type="dxa"/>
            <w:tcBorders>
              <w:left w:val="single" w:sz="4" w:space="0" w:color="8BAE00" w:themeColor="accent1"/>
            </w:tcBorders>
          </w:tcPr>
          <w:p w14:paraId="5356DE60"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E61"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B9506E" w14:paraId="5356DE69" w14:textId="77777777" w:rsidTr="00936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63" w14:textId="77777777" w:rsidR="001F3ECA" w:rsidRDefault="00DB47EC" w:rsidP="006A4FEA">
            <w:pPr>
              <w:jc w:val="both"/>
              <w:rPr>
                <w:b w:val="0"/>
              </w:rPr>
            </w:pPr>
            <w:r>
              <w:rPr>
                <w:b w:val="0"/>
              </w:rPr>
              <w:t>Aanpassingen aan de regelgeving zodat er a</w:t>
            </w:r>
            <w:r w:rsidR="00DA5DA8">
              <w:rPr>
                <w:b w:val="0"/>
              </w:rPr>
              <w:t>anbod ontwikkel</w:t>
            </w:r>
            <w:r>
              <w:rPr>
                <w:b w:val="0"/>
              </w:rPr>
              <w:t>d kan worden</w:t>
            </w:r>
            <w:r w:rsidR="00DA5DA8">
              <w:rPr>
                <w:b w:val="0"/>
              </w:rPr>
              <w:t xml:space="preserve"> </w:t>
            </w:r>
            <w:r w:rsidR="009D32F0">
              <w:rPr>
                <w:b w:val="0"/>
              </w:rPr>
              <w:t>dat</w:t>
            </w:r>
            <w:r>
              <w:rPr>
                <w:b w:val="0"/>
              </w:rPr>
              <w:t xml:space="preserve"> </w:t>
            </w:r>
            <w:r w:rsidR="00DA5DA8">
              <w:rPr>
                <w:b w:val="0"/>
              </w:rPr>
              <w:t>start bij de minderjarige en kan doorlopen w</w:t>
            </w:r>
            <w:r>
              <w:rPr>
                <w:b w:val="0"/>
              </w:rPr>
              <w:t>anneer deze meerderjarig wordt.</w:t>
            </w:r>
          </w:p>
          <w:p w14:paraId="5356DE64" w14:textId="77777777" w:rsidR="001F3ECA" w:rsidRDefault="001F3ECA" w:rsidP="006A4FEA">
            <w:pPr>
              <w:jc w:val="both"/>
              <w:rPr>
                <w:b w:val="0"/>
              </w:rPr>
            </w:pPr>
          </w:p>
          <w:p w14:paraId="5356DE65" w14:textId="77777777" w:rsidR="001F3ECA" w:rsidRPr="00B9506E" w:rsidRDefault="001F3ECA" w:rsidP="008B39A1">
            <w:pPr>
              <w:jc w:val="both"/>
              <w:rPr>
                <w:b w:val="0"/>
              </w:rPr>
            </w:pPr>
            <w:r w:rsidRPr="00B9506E">
              <w:rPr>
                <w:b w:val="0"/>
                <w:u w:val="single"/>
              </w:rPr>
              <w:t>Doel</w:t>
            </w:r>
            <w:r>
              <w:rPr>
                <w:b w:val="0"/>
              </w:rPr>
              <w:t xml:space="preserve">: </w:t>
            </w:r>
            <w:r w:rsidR="00DB47EC">
              <w:rPr>
                <w:b w:val="0"/>
              </w:rPr>
              <w:t>Continuïteit in de zorg voorzien voor jongeren uit de forensische jeugdpsychiatrie</w:t>
            </w:r>
            <w:r w:rsidR="008B39A1">
              <w:rPr>
                <w:b w:val="0"/>
              </w:rPr>
              <w:t>,</w:t>
            </w:r>
            <w:r w:rsidR="00DB47EC">
              <w:rPr>
                <w:b w:val="0"/>
              </w:rPr>
              <w:t xml:space="preserve"> de </w:t>
            </w:r>
            <w:r w:rsidR="00D47806">
              <w:rPr>
                <w:b w:val="0"/>
              </w:rPr>
              <w:t>bijzondere</w:t>
            </w:r>
            <w:r w:rsidR="00DB47EC">
              <w:rPr>
                <w:b w:val="0"/>
              </w:rPr>
              <w:t xml:space="preserve"> jeugdbijstand</w:t>
            </w:r>
            <w:r w:rsidR="008B39A1">
              <w:rPr>
                <w:b w:val="0"/>
              </w:rPr>
              <w:t xml:space="preserve"> en VAPH-voorzieningen</w:t>
            </w:r>
            <w:r w:rsidR="00DB47EC">
              <w:rPr>
                <w:b w:val="0"/>
              </w:rPr>
              <w:t xml:space="preserve"> teneinde toekomstige internering te vermijden.</w:t>
            </w:r>
          </w:p>
        </w:tc>
        <w:tc>
          <w:tcPr>
            <w:tcW w:w="1134" w:type="dxa"/>
            <w:tcBorders>
              <w:left w:val="single" w:sz="4" w:space="0" w:color="8BAE00" w:themeColor="accent1"/>
              <w:right w:val="single" w:sz="4" w:space="0" w:color="8BAE00" w:themeColor="accent1"/>
            </w:tcBorders>
          </w:tcPr>
          <w:p w14:paraId="5356DE66" w14:textId="77777777" w:rsidR="001F3ECA" w:rsidRDefault="00DB47EC" w:rsidP="006A4FEA">
            <w:pPr>
              <w:jc w:val="both"/>
              <w:cnfStyle w:val="000000100000" w:firstRow="0" w:lastRow="0" w:firstColumn="0" w:lastColumn="0" w:oddVBand="0" w:evenVBand="0" w:oddHBand="1" w:evenHBand="0" w:firstRowFirstColumn="0" w:firstRowLastColumn="0" w:lastRowFirstColumn="0" w:lastRowLastColumn="0"/>
            </w:pPr>
            <w:r>
              <w:t>2015</w:t>
            </w:r>
            <w:r w:rsidR="00F400F6">
              <w:t>-2019</w:t>
            </w:r>
          </w:p>
        </w:tc>
        <w:tc>
          <w:tcPr>
            <w:tcW w:w="2015" w:type="dxa"/>
            <w:tcBorders>
              <w:left w:val="single" w:sz="4" w:space="0" w:color="8BAE00" w:themeColor="accent1"/>
            </w:tcBorders>
          </w:tcPr>
          <w:p w14:paraId="5356DE67" w14:textId="77777777" w:rsidR="001F3ECA" w:rsidRPr="00ED1A5B" w:rsidRDefault="00103CF4" w:rsidP="000F5865">
            <w:pPr>
              <w:cnfStyle w:val="000000100000" w:firstRow="0" w:lastRow="0" w:firstColumn="0" w:lastColumn="0" w:oddVBand="0" w:evenVBand="0" w:oddHBand="1" w:evenHBand="0" w:firstRowFirstColumn="0" w:firstRowLastColumn="0" w:lastRowFirstColumn="0" w:lastRowLastColumn="0"/>
              <w:rPr>
                <w:b/>
              </w:rPr>
            </w:pPr>
            <w:r>
              <w:rPr>
                <w:b/>
              </w:rPr>
              <w:t>Integrale jeugdhulp</w:t>
            </w:r>
          </w:p>
          <w:p w14:paraId="5356DE68" w14:textId="77777777" w:rsidR="00DB47EC" w:rsidRPr="00DB47EC" w:rsidRDefault="009E7E70" w:rsidP="004E7325">
            <w:pPr>
              <w:cnfStyle w:val="000000100000" w:firstRow="0" w:lastRow="0" w:firstColumn="0" w:lastColumn="0" w:oddVBand="0" w:evenVBand="0" w:oddHBand="1" w:evenHBand="0" w:firstRowFirstColumn="0" w:firstRowLastColumn="0" w:lastRowFirstColumn="0" w:lastRowLastColumn="0"/>
            </w:pPr>
            <w:r>
              <w:t>BC</w:t>
            </w:r>
            <w:r w:rsidR="000F5865">
              <w:t xml:space="preserve">, </w:t>
            </w:r>
            <w:r w:rsidR="00103CF4">
              <w:t xml:space="preserve">Jongerenwelzijn, </w:t>
            </w:r>
            <w:r w:rsidR="000F5865">
              <w:t>Z&amp;G, VAPH</w:t>
            </w:r>
            <w:r w:rsidR="0069290E">
              <w:t xml:space="preserve">, </w:t>
            </w:r>
            <w:r w:rsidR="004E7325">
              <w:t>Dep. WVG</w:t>
            </w:r>
          </w:p>
        </w:tc>
      </w:tr>
    </w:tbl>
    <w:p w14:paraId="5356DE6A" w14:textId="77777777" w:rsidR="00356105" w:rsidRDefault="00356105" w:rsidP="00B04959">
      <w:pPr>
        <w:rPr>
          <w:sz w:val="18"/>
          <w:szCs w:val="18"/>
        </w:rPr>
      </w:pPr>
    </w:p>
    <w:tbl>
      <w:tblPr>
        <w:tblStyle w:val="Lichtelijst-accent1"/>
        <w:tblW w:w="0" w:type="auto"/>
        <w:tblLook w:val="04A0" w:firstRow="1" w:lastRow="0" w:firstColumn="1" w:lastColumn="0" w:noHBand="0" w:noVBand="1"/>
      </w:tblPr>
      <w:tblGrid>
        <w:gridCol w:w="6778"/>
        <w:gridCol w:w="1125"/>
        <w:gridCol w:w="1998"/>
      </w:tblGrid>
      <w:tr w:rsidR="00DC214C" w14:paraId="5356DE6F" w14:textId="77777777" w:rsidTr="00232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6B" w14:textId="77777777" w:rsidR="00DC214C" w:rsidRPr="00B9506E" w:rsidRDefault="00E223A0" w:rsidP="00A24DC7">
            <w:pPr>
              <w:pStyle w:val="Kop3"/>
              <w:numPr>
                <w:ilvl w:val="1"/>
                <w:numId w:val="42"/>
              </w:numPr>
              <w:outlineLvl w:val="2"/>
            </w:pPr>
            <w:r>
              <w:t xml:space="preserve">  </w:t>
            </w:r>
            <w:r w:rsidR="00DC214C">
              <w:t>Algemene preventie</w:t>
            </w:r>
            <w:r w:rsidR="00F97B93">
              <w:t>: dadertelefoon</w:t>
            </w:r>
          </w:p>
        </w:tc>
        <w:tc>
          <w:tcPr>
            <w:tcW w:w="1134" w:type="dxa"/>
            <w:tcBorders>
              <w:left w:val="single" w:sz="4" w:space="0" w:color="8BAE00" w:themeColor="accent1"/>
              <w:right w:val="single" w:sz="4" w:space="0" w:color="8BAE00" w:themeColor="accent1"/>
            </w:tcBorders>
          </w:tcPr>
          <w:p w14:paraId="5356DE6C" w14:textId="77777777" w:rsidR="00DC214C" w:rsidRDefault="00DC214C" w:rsidP="002328BD">
            <w:pPr>
              <w:cnfStyle w:val="100000000000" w:firstRow="1" w:lastRow="0" w:firstColumn="0" w:lastColumn="0" w:oddVBand="0" w:evenVBand="0" w:oddHBand="0" w:evenHBand="0" w:firstRowFirstColumn="0" w:firstRowLastColumn="0" w:lastRowFirstColumn="0" w:lastRowLastColumn="0"/>
            </w:pPr>
            <w:r>
              <w:t>Timing</w:t>
            </w:r>
          </w:p>
        </w:tc>
        <w:tc>
          <w:tcPr>
            <w:tcW w:w="2015" w:type="dxa"/>
            <w:tcBorders>
              <w:left w:val="single" w:sz="4" w:space="0" w:color="8BAE00" w:themeColor="accent1"/>
            </w:tcBorders>
          </w:tcPr>
          <w:p w14:paraId="5356DE6D" w14:textId="77777777" w:rsidR="00DC214C" w:rsidRDefault="00DC214C" w:rsidP="002328BD">
            <w:pPr>
              <w:jc w:val="both"/>
              <w:cnfStyle w:val="100000000000" w:firstRow="1" w:lastRow="0" w:firstColumn="0" w:lastColumn="0" w:oddVBand="0" w:evenVBand="0" w:oddHBand="0" w:evenHBand="0" w:firstRowFirstColumn="0" w:firstRowLastColumn="0" w:lastRowFirstColumn="0" w:lastRowLastColumn="0"/>
            </w:pPr>
            <w:r>
              <w:t>Trekker</w:t>
            </w:r>
          </w:p>
          <w:p w14:paraId="5356DE6E" w14:textId="77777777" w:rsidR="00DC214C" w:rsidRPr="00936B3E" w:rsidRDefault="00DC214C" w:rsidP="002328BD">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DC214C" w:rsidRPr="00B9506E" w14:paraId="5356DE76" w14:textId="77777777" w:rsidTr="00232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70" w14:textId="77777777" w:rsidR="00DC214C" w:rsidRPr="00837226" w:rsidRDefault="00DC214C" w:rsidP="00DC214C">
            <w:pPr>
              <w:jc w:val="both"/>
              <w:rPr>
                <w:b w:val="0"/>
              </w:rPr>
            </w:pPr>
            <w:r w:rsidRPr="00837226">
              <w:rPr>
                <w:b w:val="0"/>
              </w:rPr>
              <w:t>De wenselijkheid om een laagdrempelig telefoonnummer voor specifieke dadergroepen te installeren wordt onderzocht.</w:t>
            </w:r>
          </w:p>
          <w:p w14:paraId="5356DE71" w14:textId="77777777" w:rsidR="00DC214C" w:rsidRPr="00837226" w:rsidRDefault="00DC214C" w:rsidP="00DC214C">
            <w:pPr>
              <w:jc w:val="both"/>
              <w:rPr>
                <w:b w:val="0"/>
              </w:rPr>
            </w:pPr>
          </w:p>
          <w:p w14:paraId="5356DE72" w14:textId="77777777" w:rsidR="00DC214C" w:rsidRPr="00837226" w:rsidRDefault="00DC214C" w:rsidP="00326CA2">
            <w:pPr>
              <w:jc w:val="both"/>
              <w:rPr>
                <w:b w:val="0"/>
              </w:rPr>
            </w:pPr>
            <w:r w:rsidRPr="00837226">
              <w:rPr>
                <w:b w:val="0"/>
                <w:u w:val="single"/>
              </w:rPr>
              <w:t>Doel</w:t>
            </w:r>
            <w:r w:rsidRPr="00837226">
              <w:rPr>
                <w:b w:val="0"/>
              </w:rPr>
              <w:t xml:space="preserve">: </w:t>
            </w:r>
            <w:r w:rsidR="00326CA2" w:rsidRPr="00837226">
              <w:rPr>
                <w:b w:val="0"/>
              </w:rPr>
              <w:t>P</w:t>
            </w:r>
            <w:r w:rsidRPr="00837226">
              <w:rPr>
                <w:b w:val="0"/>
              </w:rPr>
              <w:t xml:space="preserve">otentiele daders de kans geven om zelf </w:t>
            </w:r>
            <w:r w:rsidR="001E3885" w:rsidRPr="00837226">
              <w:rPr>
                <w:b w:val="0"/>
              </w:rPr>
              <w:t xml:space="preserve">telefonisch </w:t>
            </w:r>
            <w:r w:rsidRPr="00837226">
              <w:rPr>
                <w:b w:val="0"/>
              </w:rPr>
              <w:t xml:space="preserve">contact op te nemen met de hulpverlening vooraleer ze overgaan tot het plegen van </w:t>
            </w:r>
            <w:r w:rsidR="001E3885" w:rsidRPr="00837226">
              <w:rPr>
                <w:b w:val="0"/>
              </w:rPr>
              <w:t>(</w:t>
            </w:r>
            <w:r w:rsidRPr="00837226">
              <w:rPr>
                <w:b w:val="0"/>
              </w:rPr>
              <w:t>nieuwe</w:t>
            </w:r>
            <w:r w:rsidR="001E3885" w:rsidRPr="00837226">
              <w:rPr>
                <w:b w:val="0"/>
              </w:rPr>
              <w:t>)</w:t>
            </w:r>
            <w:r w:rsidRPr="00837226">
              <w:rPr>
                <w:b w:val="0"/>
              </w:rPr>
              <w:t xml:space="preserve"> feiten.</w:t>
            </w:r>
          </w:p>
        </w:tc>
        <w:tc>
          <w:tcPr>
            <w:tcW w:w="1134" w:type="dxa"/>
            <w:tcBorders>
              <w:left w:val="single" w:sz="4" w:space="0" w:color="8BAE00" w:themeColor="accent1"/>
              <w:right w:val="single" w:sz="4" w:space="0" w:color="8BAE00" w:themeColor="accent1"/>
            </w:tcBorders>
          </w:tcPr>
          <w:p w14:paraId="5356DE73" w14:textId="77777777" w:rsidR="00DC214C" w:rsidRPr="00837226" w:rsidRDefault="00DC214C" w:rsidP="002328BD">
            <w:pPr>
              <w:jc w:val="both"/>
              <w:cnfStyle w:val="000000100000" w:firstRow="0" w:lastRow="0" w:firstColumn="0" w:lastColumn="0" w:oddVBand="0" w:evenVBand="0" w:oddHBand="1" w:evenHBand="0" w:firstRowFirstColumn="0" w:firstRowLastColumn="0" w:lastRowFirstColumn="0" w:lastRowLastColumn="0"/>
            </w:pPr>
            <w:r w:rsidRPr="00837226">
              <w:t>2015</w:t>
            </w:r>
            <w:r w:rsidR="002328BD" w:rsidRPr="00837226">
              <w:t>-2019</w:t>
            </w:r>
          </w:p>
        </w:tc>
        <w:tc>
          <w:tcPr>
            <w:tcW w:w="2015" w:type="dxa"/>
            <w:tcBorders>
              <w:left w:val="single" w:sz="4" w:space="0" w:color="8BAE00" w:themeColor="accent1"/>
            </w:tcBorders>
          </w:tcPr>
          <w:p w14:paraId="5356DE74" w14:textId="77777777" w:rsidR="00DC214C" w:rsidRPr="00837226" w:rsidRDefault="00DC214C" w:rsidP="002328BD">
            <w:pPr>
              <w:cnfStyle w:val="000000100000" w:firstRow="0" w:lastRow="0" w:firstColumn="0" w:lastColumn="0" w:oddVBand="0" w:evenVBand="0" w:oddHBand="1" w:evenHBand="0" w:firstRowFirstColumn="0" w:firstRowLastColumn="0" w:lastRowFirstColumn="0" w:lastRowLastColumn="0"/>
              <w:rPr>
                <w:b/>
              </w:rPr>
            </w:pPr>
            <w:r w:rsidRPr="00837226">
              <w:rPr>
                <w:b/>
              </w:rPr>
              <w:t>Departement WVG</w:t>
            </w:r>
          </w:p>
          <w:p w14:paraId="5356DE75" w14:textId="77777777" w:rsidR="001E3885" w:rsidRPr="00837226" w:rsidRDefault="001E3885" w:rsidP="002328BD">
            <w:pPr>
              <w:cnfStyle w:val="000000100000" w:firstRow="0" w:lastRow="0" w:firstColumn="0" w:lastColumn="0" w:oddVBand="0" w:evenVBand="0" w:oddHBand="1" w:evenHBand="0" w:firstRowFirstColumn="0" w:firstRowLastColumn="0" w:lastRowFirstColumn="0" w:lastRowLastColumn="0"/>
            </w:pPr>
            <w:r w:rsidRPr="00837226">
              <w:t>BC</w:t>
            </w:r>
          </w:p>
        </w:tc>
      </w:tr>
    </w:tbl>
    <w:p w14:paraId="5356DE77" w14:textId="77777777" w:rsidR="00DC214C" w:rsidRDefault="00DC214C" w:rsidP="00B04959">
      <w:pPr>
        <w:rPr>
          <w:sz w:val="18"/>
          <w:szCs w:val="18"/>
        </w:rPr>
      </w:pPr>
    </w:p>
    <w:p w14:paraId="5356DE78" w14:textId="77777777" w:rsidR="00DE30C3" w:rsidRDefault="00DE30C3" w:rsidP="00B04959">
      <w:pPr>
        <w:rPr>
          <w:sz w:val="18"/>
          <w:szCs w:val="18"/>
        </w:rPr>
      </w:pPr>
    </w:p>
    <w:p w14:paraId="5356DE79" w14:textId="77777777" w:rsidR="001D2174" w:rsidRDefault="003F4FF4" w:rsidP="006A4FEA">
      <w:pPr>
        <w:pStyle w:val="Kop2"/>
        <w:jc w:val="both"/>
      </w:pPr>
      <w:r>
        <w:t>Globaal plan hulp- en dienstverlening in het FPC</w:t>
      </w:r>
      <w:r w:rsidR="00B9506E">
        <w:t xml:space="preserve"> (Gent/Antwerpen)</w:t>
      </w:r>
    </w:p>
    <w:tbl>
      <w:tblPr>
        <w:tblStyle w:val="Lichtelijst-accent1"/>
        <w:tblW w:w="0" w:type="auto"/>
        <w:tblLook w:val="04A0" w:firstRow="1" w:lastRow="0" w:firstColumn="1" w:lastColumn="0" w:noHBand="0" w:noVBand="1"/>
      </w:tblPr>
      <w:tblGrid>
        <w:gridCol w:w="6767"/>
        <w:gridCol w:w="1130"/>
        <w:gridCol w:w="2004"/>
      </w:tblGrid>
      <w:tr w:rsidR="00356105" w14:paraId="5356DE7E" w14:textId="77777777" w:rsidTr="004C1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E7A" w14:textId="77777777" w:rsidR="00356105" w:rsidRPr="00B37373" w:rsidRDefault="00E223A0" w:rsidP="00A24DC7">
            <w:pPr>
              <w:pStyle w:val="Kop3"/>
              <w:numPr>
                <w:ilvl w:val="1"/>
                <w:numId w:val="43"/>
              </w:numPr>
              <w:outlineLvl w:val="2"/>
            </w:pPr>
            <w:r>
              <w:t xml:space="preserve">  </w:t>
            </w:r>
            <w:r w:rsidR="00356105" w:rsidRPr="00B37373">
              <w:t xml:space="preserve">Vlaams aanbod </w:t>
            </w:r>
            <w:r w:rsidR="00EC6CE8" w:rsidRPr="00B37373">
              <w:t>laten aansluiten</w:t>
            </w:r>
            <w:r w:rsidR="00356105" w:rsidRPr="00B37373">
              <w:t xml:space="preserve"> op het FPC (Sociale re-integratie)</w:t>
            </w:r>
          </w:p>
        </w:tc>
        <w:tc>
          <w:tcPr>
            <w:tcW w:w="1134" w:type="dxa"/>
          </w:tcPr>
          <w:p w14:paraId="5356DE7B" w14:textId="77777777" w:rsidR="00356105" w:rsidRDefault="00356105" w:rsidP="004C1C8A">
            <w:pPr>
              <w:cnfStyle w:val="100000000000" w:firstRow="1" w:lastRow="0" w:firstColumn="0" w:lastColumn="0" w:oddVBand="0" w:evenVBand="0" w:oddHBand="0" w:evenHBand="0" w:firstRowFirstColumn="0" w:firstRowLastColumn="0" w:lastRowFirstColumn="0" w:lastRowLastColumn="0"/>
            </w:pPr>
            <w:r>
              <w:t>Timing</w:t>
            </w:r>
          </w:p>
        </w:tc>
        <w:tc>
          <w:tcPr>
            <w:tcW w:w="2015" w:type="dxa"/>
          </w:tcPr>
          <w:p w14:paraId="5356DE7C" w14:textId="77777777" w:rsidR="00356105" w:rsidRDefault="00356105" w:rsidP="004C1C8A">
            <w:pPr>
              <w:jc w:val="both"/>
              <w:cnfStyle w:val="100000000000" w:firstRow="1" w:lastRow="0" w:firstColumn="0" w:lastColumn="0" w:oddVBand="0" w:evenVBand="0" w:oddHBand="0" w:evenHBand="0" w:firstRowFirstColumn="0" w:firstRowLastColumn="0" w:lastRowFirstColumn="0" w:lastRowLastColumn="0"/>
            </w:pPr>
            <w:r>
              <w:t>Trekker</w:t>
            </w:r>
          </w:p>
          <w:p w14:paraId="5356DE7D" w14:textId="77777777" w:rsidR="00356105" w:rsidRPr="00936B3E" w:rsidRDefault="00356105" w:rsidP="004C1C8A">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356105" w:rsidRPr="005E1D11" w14:paraId="5356DE86" w14:textId="77777777" w:rsidTr="004C1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7F" w14:textId="77777777" w:rsidR="00356105" w:rsidRDefault="00356105" w:rsidP="004C1C8A">
            <w:pPr>
              <w:jc w:val="both"/>
              <w:rPr>
                <w:b w:val="0"/>
              </w:rPr>
            </w:pPr>
            <w:r w:rsidRPr="00892FBA">
              <w:rPr>
                <w:b w:val="0"/>
              </w:rPr>
              <w:t xml:space="preserve">BC fungeert als aanspreekpersoon voor de Vlaamse </w:t>
            </w:r>
            <w:r>
              <w:rPr>
                <w:b w:val="0"/>
              </w:rPr>
              <w:t xml:space="preserve">diensten </w:t>
            </w:r>
            <w:r w:rsidRPr="00892FBA">
              <w:rPr>
                <w:b w:val="0"/>
              </w:rPr>
              <w:t>in het FPC</w:t>
            </w:r>
            <w:r>
              <w:rPr>
                <w:b w:val="0"/>
              </w:rPr>
              <w:t>.</w:t>
            </w:r>
            <w:r w:rsidRPr="00892FBA">
              <w:rPr>
                <w:b w:val="0"/>
              </w:rPr>
              <w:t xml:space="preserve"> </w:t>
            </w:r>
          </w:p>
          <w:p w14:paraId="5356DE80" w14:textId="77777777" w:rsidR="00356105" w:rsidRDefault="00C52D18" w:rsidP="004C1C8A">
            <w:pPr>
              <w:jc w:val="both"/>
              <w:rPr>
                <w:b w:val="0"/>
              </w:rPr>
            </w:pPr>
            <w:r>
              <w:rPr>
                <w:b w:val="0"/>
              </w:rPr>
              <w:t>(</w:t>
            </w:r>
            <w:r w:rsidR="00356105">
              <w:rPr>
                <w:b w:val="0"/>
              </w:rPr>
              <w:t xml:space="preserve">Vlaamse diensten = </w:t>
            </w:r>
            <w:r w:rsidR="00356105" w:rsidRPr="00892FBA">
              <w:rPr>
                <w:b w:val="0"/>
              </w:rPr>
              <w:t>Justitiehuizen,</w:t>
            </w:r>
            <w:r w:rsidR="00356105">
              <w:rPr>
                <w:b w:val="0"/>
              </w:rPr>
              <w:t xml:space="preserve"> </w:t>
            </w:r>
            <w:r w:rsidR="00356105" w:rsidRPr="00892FBA">
              <w:rPr>
                <w:b w:val="0"/>
              </w:rPr>
              <w:t>H</w:t>
            </w:r>
            <w:r w:rsidR="00356105">
              <w:rPr>
                <w:b w:val="0"/>
              </w:rPr>
              <w:t xml:space="preserve">uisvesting, </w:t>
            </w:r>
            <w:r w:rsidR="00356105" w:rsidRPr="00892FBA">
              <w:rPr>
                <w:b w:val="0"/>
              </w:rPr>
              <w:t>Werk en Sociale economie,</w:t>
            </w:r>
            <w:r w:rsidR="00356105">
              <w:rPr>
                <w:b w:val="0"/>
              </w:rPr>
              <w:t xml:space="preserve"> enz.</w:t>
            </w:r>
            <w:r w:rsidR="006C0149">
              <w:rPr>
                <w:b w:val="0"/>
              </w:rPr>
              <w:t>)</w:t>
            </w:r>
          </w:p>
          <w:p w14:paraId="5356DE81" w14:textId="77777777" w:rsidR="00C52D18" w:rsidRDefault="00C52D18" w:rsidP="004C1C8A">
            <w:pPr>
              <w:jc w:val="both"/>
              <w:rPr>
                <w:b w:val="0"/>
              </w:rPr>
            </w:pPr>
          </w:p>
          <w:p w14:paraId="5356DE82" w14:textId="77777777" w:rsidR="00C52D18" w:rsidRDefault="00C52D18" w:rsidP="00C52D18">
            <w:pPr>
              <w:jc w:val="both"/>
              <w:rPr>
                <w:b w:val="0"/>
              </w:rPr>
            </w:pPr>
            <w:r w:rsidRPr="00892FBA">
              <w:rPr>
                <w:b w:val="0"/>
                <w:u w:val="single"/>
              </w:rPr>
              <w:t>Doel</w:t>
            </w:r>
            <w:r w:rsidRPr="00892FBA">
              <w:rPr>
                <w:b w:val="0"/>
              </w:rPr>
              <w:t xml:space="preserve">: </w:t>
            </w:r>
            <w:r>
              <w:rPr>
                <w:b w:val="0"/>
              </w:rPr>
              <w:t>Vlotte samenwerking tot stand brengen tussen de Vlaamse diensten en de uitbater van het FPC.</w:t>
            </w:r>
          </w:p>
        </w:tc>
        <w:tc>
          <w:tcPr>
            <w:tcW w:w="1134" w:type="dxa"/>
            <w:tcBorders>
              <w:left w:val="single" w:sz="4" w:space="0" w:color="8BAE00" w:themeColor="accent1"/>
              <w:right w:val="single" w:sz="4" w:space="0" w:color="8BAE00" w:themeColor="accent1"/>
            </w:tcBorders>
          </w:tcPr>
          <w:p w14:paraId="5356DE83" w14:textId="77777777" w:rsidR="00356105" w:rsidRDefault="00356105" w:rsidP="00684044">
            <w:pPr>
              <w:jc w:val="both"/>
              <w:cnfStyle w:val="000000100000" w:firstRow="0" w:lastRow="0" w:firstColumn="0" w:lastColumn="0" w:oddVBand="0" w:evenVBand="0" w:oddHBand="1" w:evenHBand="0" w:firstRowFirstColumn="0" w:firstRowLastColumn="0" w:lastRowFirstColumn="0" w:lastRowLastColumn="0"/>
            </w:pPr>
            <w:r>
              <w:t>2015</w:t>
            </w:r>
          </w:p>
        </w:tc>
        <w:tc>
          <w:tcPr>
            <w:tcW w:w="2015" w:type="dxa"/>
            <w:tcBorders>
              <w:left w:val="single" w:sz="4" w:space="0" w:color="8BAE00" w:themeColor="accent1"/>
            </w:tcBorders>
          </w:tcPr>
          <w:p w14:paraId="5356DE84" w14:textId="77777777" w:rsidR="00356105" w:rsidRDefault="00356105"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5356DE85" w14:textId="77777777" w:rsidR="00356105" w:rsidRPr="00356105" w:rsidRDefault="00356105" w:rsidP="00F30C22">
            <w:pPr>
              <w:cnfStyle w:val="000000100000" w:firstRow="0" w:lastRow="0" w:firstColumn="0" w:lastColumn="0" w:oddVBand="0" w:evenVBand="0" w:oddHBand="1" w:evenHBand="0" w:firstRowFirstColumn="0" w:firstRowLastColumn="0" w:lastRowFirstColumn="0" w:lastRowLastColumn="0"/>
            </w:pPr>
            <w:r w:rsidRPr="00356105">
              <w:t>FPC,</w:t>
            </w:r>
            <w:r w:rsidR="004E7325">
              <w:t xml:space="preserve"> </w:t>
            </w:r>
            <w:r w:rsidR="00F30C22">
              <w:t>Dep. WVG</w:t>
            </w:r>
            <w:r w:rsidR="00F400F6">
              <w:t>, andere Vlaamse beleidsdomeinen en gesubsidieerde sectoren</w:t>
            </w:r>
          </w:p>
        </w:tc>
      </w:tr>
      <w:tr w:rsidR="00356105" w:rsidRPr="005E1D11" w14:paraId="5356DE91" w14:textId="77777777" w:rsidTr="004C1C8A">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87" w14:textId="77777777" w:rsidR="00356105" w:rsidRDefault="00356105" w:rsidP="004C1C8A">
            <w:pPr>
              <w:jc w:val="both"/>
              <w:rPr>
                <w:b w:val="0"/>
              </w:rPr>
            </w:pPr>
            <w:r>
              <w:rPr>
                <w:b w:val="0"/>
              </w:rPr>
              <w:t>BC onderzoekt samen met de uitbater wat Vlaanderen kan beteken</w:t>
            </w:r>
            <w:r w:rsidR="009465D4">
              <w:rPr>
                <w:b w:val="0"/>
              </w:rPr>
              <w:t>en</w:t>
            </w:r>
            <w:r>
              <w:rPr>
                <w:b w:val="0"/>
              </w:rPr>
              <w:t xml:space="preserve"> op de vier essentiële pijlers binnen de re-integratie:</w:t>
            </w:r>
          </w:p>
          <w:p w14:paraId="5356DE88" w14:textId="77777777" w:rsidR="00356105" w:rsidRPr="00385A85" w:rsidRDefault="00356105" w:rsidP="004C1C8A">
            <w:pPr>
              <w:pStyle w:val="Lijstalinea"/>
              <w:numPr>
                <w:ilvl w:val="0"/>
                <w:numId w:val="20"/>
              </w:numPr>
              <w:jc w:val="both"/>
              <w:rPr>
                <w:b w:val="0"/>
              </w:rPr>
            </w:pPr>
            <w:r w:rsidRPr="00385A85">
              <w:rPr>
                <w:b w:val="0"/>
              </w:rPr>
              <w:t>Huisvesting: sociale huisvestingsmaatschappijen, sociale verhuurkantoren, CAW</w:t>
            </w:r>
            <w:r>
              <w:rPr>
                <w:b w:val="0"/>
              </w:rPr>
              <w:t>,…</w:t>
            </w:r>
          </w:p>
          <w:p w14:paraId="5356DE89" w14:textId="77777777" w:rsidR="00356105" w:rsidRPr="00385A85" w:rsidRDefault="00356105" w:rsidP="004C1C8A">
            <w:pPr>
              <w:pStyle w:val="Lijstalinea"/>
              <w:numPr>
                <w:ilvl w:val="0"/>
                <w:numId w:val="20"/>
              </w:numPr>
              <w:jc w:val="both"/>
              <w:rPr>
                <w:b w:val="0"/>
              </w:rPr>
            </w:pPr>
            <w:r w:rsidRPr="00385A85">
              <w:rPr>
                <w:b w:val="0"/>
              </w:rPr>
              <w:t>Zinvolle dagbesteding: sociale economie en arbeidszorg, naast reguliere vorming, opleiding en tewerkstelling via VDAB</w:t>
            </w:r>
            <w:r>
              <w:rPr>
                <w:b w:val="0"/>
              </w:rPr>
              <w:t>,…</w:t>
            </w:r>
          </w:p>
          <w:p w14:paraId="5356DE8A" w14:textId="77777777" w:rsidR="00356105" w:rsidRPr="00385A85" w:rsidRDefault="00356105" w:rsidP="004C1C8A">
            <w:pPr>
              <w:pStyle w:val="Lijstalinea"/>
              <w:numPr>
                <w:ilvl w:val="0"/>
                <w:numId w:val="20"/>
              </w:numPr>
              <w:jc w:val="both"/>
              <w:rPr>
                <w:b w:val="0"/>
              </w:rPr>
            </w:pPr>
            <w:r w:rsidRPr="00385A85">
              <w:rPr>
                <w:b w:val="0"/>
              </w:rPr>
              <w:t>Gepaste zorg: (zie verder)</w:t>
            </w:r>
          </w:p>
          <w:p w14:paraId="5356DE8B" w14:textId="77777777" w:rsidR="00356105" w:rsidRPr="00303131" w:rsidRDefault="00356105" w:rsidP="004C1C8A">
            <w:pPr>
              <w:pStyle w:val="Lijstalinea"/>
              <w:numPr>
                <w:ilvl w:val="0"/>
                <w:numId w:val="20"/>
              </w:numPr>
              <w:jc w:val="both"/>
              <w:rPr>
                <w:b w:val="0"/>
              </w:rPr>
            </w:pPr>
            <w:r w:rsidRPr="00385A85">
              <w:rPr>
                <w:b w:val="0"/>
              </w:rPr>
              <w:t>Ondersteuning van het sociaal netwerk van de geïnterneerden</w:t>
            </w:r>
            <w:r w:rsidRPr="00303131">
              <w:rPr>
                <w:b w:val="0"/>
              </w:rPr>
              <w:t>: CAW</w:t>
            </w:r>
            <w:r>
              <w:rPr>
                <w:b w:val="0"/>
              </w:rPr>
              <w:t>,…</w:t>
            </w:r>
          </w:p>
          <w:p w14:paraId="5356DE8C" w14:textId="77777777" w:rsidR="00356105" w:rsidRPr="00303131" w:rsidRDefault="00356105" w:rsidP="004C1C8A">
            <w:pPr>
              <w:jc w:val="both"/>
            </w:pPr>
          </w:p>
          <w:p w14:paraId="5356DE8D" w14:textId="77777777" w:rsidR="00356105" w:rsidRPr="00303131" w:rsidRDefault="00356105" w:rsidP="003C5398">
            <w:pPr>
              <w:jc w:val="both"/>
            </w:pPr>
            <w:r>
              <w:rPr>
                <w:b w:val="0"/>
                <w:u w:val="single"/>
              </w:rPr>
              <w:t>Doel</w:t>
            </w:r>
            <w:r>
              <w:rPr>
                <w:b w:val="0"/>
              </w:rPr>
              <w:t xml:space="preserve">: Komen tot een </w:t>
            </w:r>
            <w:r w:rsidR="003C5398">
              <w:rPr>
                <w:b w:val="0"/>
              </w:rPr>
              <w:t>afgestemd</w:t>
            </w:r>
            <w:r>
              <w:rPr>
                <w:b w:val="0"/>
              </w:rPr>
              <w:t xml:space="preserve"> aanbod om de sociale re-integratie va</w:t>
            </w:r>
            <w:r w:rsidR="003C5398">
              <w:rPr>
                <w:b w:val="0"/>
              </w:rPr>
              <w:t>n geïnterneerden vorm te geven.</w:t>
            </w:r>
          </w:p>
        </w:tc>
        <w:tc>
          <w:tcPr>
            <w:tcW w:w="1134" w:type="dxa"/>
            <w:tcBorders>
              <w:left w:val="single" w:sz="4" w:space="0" w:color="8BAE00" w:themeColor="accent1"/>
              <w:right w:val="single" w:sz="4" w:space="0" w:color="8BAE00" w:themeColor="accent1"/>
            </w:tcBorders>
          </w:tcPr>
          <w:p w14:paraId="5356DE8E" w14:textId="77777777" w:rsidR="00356105" w:rsidRDefault="00356105" w:rsidP="004C1C8A">
            <w:pPr>
              <w:jc w:val="both"/>
              <w:cnfStyle w:val="000000000000" w:firstRow="0" w:lastRow="0" w:firstColumn="0" w:lastColumn="0" w:oddVBand="0" w:evenVBand="0" w:oddHBand="0" w:evenHBand="0" w:firstRowFirstColumn="0" w:firstRowLastColumn="0" w:lastRowFirstColumn="0" w:lastRowLastColumn="0"/>
            </w:pPr>
            <w:r>
              <w:t>2015</w:t>
            </w:r>
            <w:r w:rsidR="00F400F6">
              <w:t>-2019</w:t>
            </w:r>
          </w:p>
        </w:tc>
        <w:tc>
          <w:tcPr>
            <w:tcW w:w="2015" w:type="dxa"/>
            <w:tcBorders>
              <w:left w:val="single" w:sz="4" w:space="0" w:color="8BAE00" w:themeColor="accent1"/>
            </w:tcBorders>
          </w:tcPr>
          <w:p w14:paraId="5356DE8F" w14:textId="77777777" w:rsidR="00356105" w:rsidRDefault="00356105" w:rsidP="000F5865">
            <w:pPr>
              <w:cnfStyle w:val="000000000000" w:firstRow="0" w:lastRow="0" w:firstColumn="0" w:lastColumn="0" w:oddVBand="0" w:evenVBand="0" w:oddHBand="0" w:evenHBand="0" w:firstRowFirstColumn="0" w:firstRowLastColumn="0" w:lastRowFirstColumn="0" w:lastRowLastColumn="0"/>
              <w:rPr>
                <w:b/>
              </w:rPr>
            </w:pPr>
            <w:r w:rsidRPr="00385A85">
              <w:rPr>
                <w:b/>
              </w:rPr>
              <w:t>BC</w:t>
            </w:r>
          </w:p>
          <w:p w14:paraId="5356DE90" w14:textId="77777777" w:rsidR="00356105" w:rsidRPr="00385A85" w:rsidRDefault="00356105" w:rsidP="00F30C22">
            <w:pPr>
              <w:cnfStyle w:val="000000000000" w:firstRow="0" w:lastRow="0" w:firstColumn="0" w:lastColumn="0" w:oddVBand="0" w:evenVBand="0" w:oddHBand="0" w:evenHBand="0" w:firstRowFirstColumn="0" w:firstRowLastColumn="0" w:lastRowFirstColumn="0" w:lastRowLastColumn="0"/>
            </w:pPr>
            <w:r w:rsidRPr="00385A85">
              <w:t>FPC</w:t>
            </w:r>
            <w:r>
              <w:t>,</w:t>
            </w:r>
            <w:r w:rsidRPr="00385A85">
              <w:t xml:space="preserve"> </w:t>
            </w:r>
            <w:r w:rsidR="00F30C22">
              <w:t>Dep. WVG</w:t>
            </w:r>
            <w:r w:rsidR="00F400F6">
              <w:t>,</w:t>
            </w:r>
            <w:r w:rsidR="004E7325" w:rsidRPr="00356105">
              <w:t xml:space="preserve"> </w:t>
            </w:r>
            <w:r w:rsidR="00F400F6">
              <w:t>andere Vlaamse beleidsdomeinen en gesubsidieerde sectoren.</w:t>
            </w:r>
          </w:p>
        </w:tc>
      </w:tr>
      <w:tr w:rsidR="00356105" w:rsidRPr="005E1D11" w14:paraId="5356DE99" w14:textId="77777777" w:rsidTr="004C1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92" w14:textId="77777777" w:rsidR="00356105" w:rsidRDefault="00356105" w:rsidP="004C1C8A">
            <w:pPr>
              <w:jc w:val="both"/>
              <w:rPr>
                <w:b w:val="0"/>
              </w:rPr>
            </w:pPr>
            <w:r>
              <w:rPr>
                <w:b w:val="0"/>
              </w:rPr>
              <w:t xml:space="preserve">BC zoekt naar mogelijkheden om in de laatste afdeling van het FPC (rehabilitatie/resocialisatie) </w:t>
            </w:r>
            <w:r w:rsidR="003C5398">
              <w:rPr>
                <w:b w:val="0"/>
              </w:rPr>
              <w:t>het aanbod vanuit de</w:t>
            </w:r>
            <w:r>
              <w:rPr>
                <w:b w:val="0"/>
              </w:rPr>
              <w:t xml:space="preserve"> Vlaams </w:t>
            </w:r>
            <w:r w:rsidR="003C5398">
              <w:rPr>
                <w:b w:val="0"/>
              </w:rPr>
              <w:t>diensten</w:t>
            </w:r>
            <w:r>
              <w:rPr>
                <w:b w:val="0"/>
              </w:rPr>
              <w:t xml:space="preserve"> actief aan te bieden in het FPC.</w:t>
            </w:r>
          </w:p>
          <w:p w14:paraId="5356DE93" w14:textId="77777777" w:rsidR="00356105" w:rsidRDefault="00356105" w:rsidP="004C1C8A">
            <w:pPr>
              <w:jc w:val="both"/>
              <w:rPr>
                <w:b w:val="0"/>
              </w:rPr>
            </w:pPr>
          </w:p>
          <w:p w14:paraId="5356DE94" w14:textId="77777777" w:rsidR="00356105" w:rsidRDefault="00356105" w:rsidP="00EF29AD">
            <w:pPr>
              <w:jc w:val="both"/>
              <w:rPr>
                <w:b w:val="0"/>
              </w:rPr>
            </w:pPr>
            <w:r w:rsidRPr="00F36436">
              <w:rPr>
                <w:b w:val="0"/>
                <w:u w:val="single"/>
              </w:rPr>
              <w:t>Doel</w:t>
            </w:r>
            <w:r>
              <w:rPr>
                <w:b w:val="0"/>
              </w:rPr>
              <w:t xml:space="preserve">: </w:t>
            </w:r>
            <w:r w:rsidR="003C5398">
              <w:rPr>
                <w:b w:val="0"/>
              </w:rPr>
              <w:t>Continuïteit van zorg</w:t>
            </w:r>
            <w:r w:rsidR="00EF29AD">
              <w:rPr>
                <w:b w:val="0"/>
              </w:rPr>
              <w:t>:</w:t>
            </w:r>
            <w:r w:rsidR="003C5398">
              <w:rPr>
                <w:b w:val="0"/>
              </w:rPr>
              <w:t xml:space="preserve"> Vlaanderen zorgt voor een warme overdracht die </w:t>
            </w:r>
            <w:r w:rsidR="00EF29AD">
              <w:rPr>
                <w:b w:val="0"/>
              </w:rPr>
              <w:t>waar nodig opgestart wordt in</w:t>
            </w:r>
            <w:r w:rsidR="003C5398">
              <w:rPr>
                <w:b w:val="0"/>
              </w:rPr>
              <w:t xml:space="preserve"> het FPC.</w:t>
            </w:r>
          </w:p>
          <w:p w14:paraId="5356DE95" w14:textId="77777777" w:rsidR="002521D0" w:rsidRPr="00F36436" w:rsidRDefault="002521D0" w:rsidP="00EF29AD">
            <w:pPr>
              <w:jc w:val="both"/>
              <w:rPr>
                <w:b w:val="0"/>
              </w:rPr>
            </w:pPr>
            <w:r>
              <w:rPr>
                <w:b w:val="0"/>
              </w:rPr>
              <w:t>Dit aanbod wordt ontplooid in overleg met het FPC.</w:t>
            </w:r>
          </w:p>
        </w:tc>
        <w:tc>
          <w:tcPr>
            <w:tcW w:w="1134" w:type="dxa"/>
            <w:tcBorders>
              <w:left w:val="single" w:sz="4" w:space="0" w:color="8BAE00" w:themeColor="accent1"/>
              <w:right w:val="single" w:sz="4" w:space="0" w:color="8BAE00" w:themeColor="accent1"/>
            </w:tcBorders>
          </w:tcPr>
          <w:p w14:paraId="5356DE96" w14:textId="77777777" w:rsidR="00356105" w:rsidRDefault="00F400F6" w:rsidP="004C1C8A">
            <w:pPr>
              <w:jc w:val="both"/>
              <w:cnfStyle w:val="000000100000" w:firstRow="0" w:lastRow="0" w:firstColumn="0" w:lastColumn="0" w:oddVBand="0" w:evenVBand="0" w:oddHBand="1" w:evenHBand="0" w:firstRowFirstColumn="0" w:firstRowLastColumn="0" w:lastRowFirstColumn="0" w:lastRowLastColumn="0"/>
            </w:pPr>
            <w:r>
              <w:t>09/2016-2019</w:t>
            </w:r>
          </w:p>
        </w:tc>
        <w:tc>
          <w:tcPr>
            <w:tcW w:w="2015" w:type="dxa"/>
            <w:tcBorders>
              <w:left w:val="single" w:sz="4" w:space="0" w:color="8BAE00" w:themeColor="accent1"/>
            </w:tcBorders>
          </w:tcPr>
          <w:p w14:paraId="5356DE97" w14:textId="77777777" w:rsidR="00356105" w:rsidRDefault="00356105" w:rsidP="000F5865">
            <w:pPr>
              <w:cnfStyle w:val="000000100000" w:firstRow="0" w:lastRow="0" w:firstColumn="0" w:lastColumn="0" w:oddVBand="0" w:evenVBand="0" w:oddHBand="1" w:evenHBand="0" w:firstRowFirstColumn="0" w:firstRowLastColumn="0" w:lastRowFirstColumn="0" w:lastRowLastColumn="0"/>
              <w:rPr>
                <w:b/>
              </w:rPr>
            </w:pPr>
            <w:r w:rsidRPr="00385A85">
              <w:rPr>
                <w:b/>
              </w:rPr>
              <w:t>BC</w:t>
            </w:r>
          </w:p>
          <w:p w14:paraId="5356DE98" w14:textId="77777777" w:rsidR="00356105" w:rsidRPr="00385A85" w:rsidRDefault="004E7325" w:rsidP="00F30C22">
            <w:pPr>
              <w:cnfStyle w:val="000000100000" w:firstRow="0" w:lastRow="0" w:firstColumn="0" w:lastColumn="0" w:oddVBand="0" w:evenVBand="0" w:oddHBand="1" w:evenHBand="0" w:firstRowFirstColumn="0" w:firstRowLastColumn="0" w:lastRowFirstColumn="0" w:lastRowLastColumn="0"/>
            </w:pPr>
            <w:r w:rsidRPr="00356105">
              <w:t>FPC,</w:t>
            </w:r>
            <w:r>
              <w:t xml:space="preserve"> </w:t>
            </w:r>
            <w:r w:rsidR="00F30C22">
              <w:t>Dep. WVG</w:t>
            </w:r>
            <w:r w:rsidR="00F400F6">
              <w:t>, andere Vlaamse beleidsdomeinen en gesubsidieerde sectoren</w:t>
            </w:r>
          </w:p>
        </w:tc>
      </w:tr>
    </w:tbl>
    <w:p w14:paraId="5356DE9A" w14:textId="77777777" w:rsidR="00356105" w:rsidRDefault="00356105" w:rsidP="006A4FEA">
      <w:pPr>
        <w:jc w:val="both"/>
      </w:pPr>
    </w:p>
    <w:tbl>
      <w:tblPr>
        <w:tblStyle w:val="Lichtelijst-accent1"/>
        <w:tblW w:w="0" w:type="auto"/>
        <w:tblLook w:val="04A0" w:firstRow="1" w:lastRow="0" w:firstColumn="1" w:lastColumn="0" w:noHBand="0" w:noVBand="1"/>
      </w:tblPr>
      <w:tblGrid>
        <w:gridCol w:w="6763"/>
        <w:gridCol w:w="1131"/>
        <w:gridCol w:w="2007"/>
      </w:tblGrid>
      <w:tr w:rsidR="00356105" w:rsidRPr="00936B3E" w14:paraId="5356DE9F" w14:textId="77777777" w:rsidTr="004C1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9B" w14:textId="77777777" w:rsidR="00356105" w:rsidRPr="00385A85" w:rsidRDefault="00E223A0" w:rsidP="00A24DC7">
            <w:pPr>
              <w:pStyle w:val="Kop3"/>
              <w:numPr>
                <w:ilvl w:val="1"/>
                <w:numId w:val="43"/>
              </w:numPr>
              <w:outlineLvl w:val="2"/>
            </w:pPr>
            <w:r>
              <w:t xml:space="preserve">  </w:t>
            </w:r>
            <w:r w:rsidR="00356105" w:rsidRPr="00385A85">
              <w:t xml:space="preserve">Vlaams aanbod </w:t>
            </w:r>
            <w:r w:rsidR="00356105">
              <w:t>in het FPC</w:t>
            </w:r>
            <w:r w:rsidR="00356105" w:rsidRPr="00385A85">
              <w:t xml:space="preserve"> </w:t>
            </w:r>
            <w:r w:rsidR="00356105">
              <w:t xml:space="preserve">brengen dat </w:t>
            </w:r>
            <w:r w:rsidR="00356105" w:rsidRPr="00385A85">
              <w:t>complementair</w:t>
            </w:r>
            <w:r w:rsidR="00356105">
              <w:t xml:space="preserve"> is</w:t>
            </w:r>
            <w:r w:rsidR="00356105" w:rsidRPr="00385A85">
              <w:t xml:space="preserve"> </w:t>
            </w:r>
            <w:r w:rsidR="00356105">
              <w:t>aan</w:t>
            </w:r>
            <w:r w:rsidR="00356105" w:rsidRPr="00385A85">
              <w:t xml:space="preserve"> </w:t>
            </w:r>
            <w:r w:rsidR="00356105">
              <w:t xml:space="preserve">het </w:t>
            </w:r>
            <w:r w:rsidR="00356105" w:rsidRPr="00385A85">
              <w:t xml:space="preserve">zorgaanbod </w:t>
            </w:r>
            <w:r w:rsidR="00356105">
              <w:t>van de uitbater</w:t>
            </w:r>
          </w:p>
        </w:tc>
        <w:tc>
          <w:tcPr>
            <w:tcW w:w="1134" w:type="dxa"/>
            <w:tcBorders>
              <w:left w:val="single" w:sz="4" w:space="0" w:color="8BAE00" w:themeColor="accent1"/>
              <w:right w:val="single" w:sz="4" w:space="0" w:color="8BAE00" w:themeColor="accent1"/>
            </w:tcBorders>
          </w:tcPr>
          <w:p w14:paraId="5356DE9C" w14:textId="77777777" w:rsidR="00356105" w:rsidRDefault="00356105" w:rsidP="004C1C8A">
            <w:pPr>
              <w:cnfStyle w:val="100000000000" w:firstRow="1" w:lastRow="0" w:firstColumn="0" w:lastColumn="0" w:oddVBand="0" w:evenVBand="0" w:oddHBand="0" w:evenHBand="0" w:firstRowFirstColumn="0" w:firstRowLastColumn="0" w:lastRowFirstColumn="0" w:lastRowLastColumn="0"/>
            </w:pPr>
            <w:r>
              <w:t>Timing</w:t>
            </w:r>
          </w:p>
        </w:tc>
        <w:tc>
          <w:tcPr>
            <w:tcW w:w="2015" w:type="dxa"/>
            <w:tcBorders>
              <w:left w:val="single" w:sz="4" w:space="0" w:color="8BAE00" w:themeColor="accent1"/>
            </w:tcBorders>
          </w:tcPr>
          <w:p w14:paraId="5356DE9D" w14:textId="77777777" w:rsidR="00356105" w:rsidRDefault="00356105" w:rsidP="004C1C8A">
            <w:pPr>
              <w:jc w:val="both"/>
              <w:cnfStyle w:val="100000000000" w:firstRow="1" w:lastRow="0" w:firstColumn="0" w:lastColumn="0" w:oddVBand="0" w:evenVBand="0" w:oddHBand="0" w:evenHBand="0" w:firstRowFirstColumn="0" w:firstRowLastColumn="0" w:lastRowFirstColumn="0" w:lastRowLastColumn="0"/>
            </w:pPr>
            <w:r>
              <w:t>Trekker</w:t>
            </w:r>
          </w:p>
          <w:p w14:paraId="5356DE9E" w14:textId="77777777" w:rsidR="00356105" w:rsidRPr="00936B3E" w:rsidRDefault="00356105" w:rsidP="004C1C8A">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356105" w:rsidRPr="00892FBA" w14:paraId="5356DEA7" w14:textId="77777777" w:rsidTr="004C1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A0" w14:textId="77777777" w:rsidR="00356105" w:rsidRDefault="00356105" w:rsidP="004C1C8A">
            <w:pPr>
              <w:jc w:val="both"/>
              <w:rPr>
                <w:b w:val="0"/>
              </w:rPr>
            </w:pPr>
            <w:r w:rsidRPr="00892FBA">
              <w:rPr>
                <w:b w:val="0"/>
              </w:rPr>
              <w:t xml:space="preserve">BC fungeert als aanspreekpersoon voor de Vlaamse </w:t>
            </w:r>
            <w:r>
              <w:rPr>
                <w:b w:val="0"/>
              </w:rPr>
              <w:t>hulp</w:t>
            </w:r>
            <w:r w:rsidRPr="00892FBA">
              <w:rPr>
                <w:b w:val="0"/>
              </w:rPr>
              <w:t>- en dienstverlening</w:t>
            </w:r>
            <w:r>
              <w:rPr>
                <w:b w:val="0"/>
              </w:rPr>
              <w:t xml:space="preserve"> </w:t>
            </w:r>
            <w:r w:rsidRPr="00892FBA">
              <w:rPr>
                <w:b w:val="0"/>
              </w:rPr>
              <w:t>in het FPC</w:t>
            </w:r>
            <w:r>
              <w:rPr>
                <w:b w:val="0"/>
              </w:rPr>
              <w:t>.</w:t>
            </w:r>
            <w:r w:rsidRPr="00892FBA">
              <w:rPr>
                <w:b w:val="0"/>
              </w:rPr>
              <w:t xml:space="preserve"> </w:t>
            </w:r>
          </w:p>
          <w:p w14:paraId="5356DEA1" w14:textId="77777777" w:rsidR="00356105" w:rsidRPr="00892FBA" w:rsidRDefault="006C0149" w:rsidP="004C1C8A">
            <w:pPr>
              <w:jc w:val="both"/>
              <w:rPr>
                <w:b w:val="0"/>
              </w:rPr>
            </w:pPr>
            <w:r>
              <w:rPr>
                <w:b w:val="0"/>
              </w:rPr>
              <w:t>(</w:t>
            </w:r>
            <w:r w:rsidR="00356105">
              <w:rPr>
                <w:b w:val="0"/>
              </w:rPr>
              <w:t>Vlaamse Hulp- en dienstverlening =</w:t>
            </w:r>
            <w:r w:rsidR="00356105" w:rsidRPr="00892FBA">
              <w:rPr>
                <w:b w:val="0"/>
              </w:rPr>
              <w:t xml:space="preserve"> </w:t>
            </w:r>
            <w:r w:rsidR="00356105">
              <w:rPr>
                <w:b w:val="0"/>
              </w:rPr>
              <w:t>Welzijn, Onderwijs en V</w:t>
            </w:r>
            <w:r w:rsidR="00356105" w:rsidRPr="00892FBA">
              <w:rPr>
                <w:b w:val="0"/>
              </w:rPr>
              <w:t xml:space="preserve">orming, </w:t>
            </w:r>
            <w:r w:rsidR="00356105">
              <w:rPr>
                <w:b w:val="0"/>
              </w:rPr>
              <w:t>Cultuur en Sport,</w:t>
            </w:r>
            <w:r w:rsidR="00356105" w:rsidRPr="00892FBA">
              <w:rPr>
                <w:b w:val="0"/>
              </w:rPr>
              <w:t xml:space="preserve"> </w:t>
            </w:r>
            <w:r w:rsidR="00356105">
              <w:rPr>
                <w:b w:val="0"/>
              </w:rPr>
              <w:t>enz.</w:t>
            </w:r>
            <w:r>
              <w:rPr>
                <w:b w:val="0"/>
              </w:rPr>
              <w:t>)</w:t>
            </w:r>
          </w:p>
          <w:p w14:paraId="5356DEA2" w14:textId="77777777" w:rsidR="00356105" w:rsidRPr="00892FBA" w:rsidRDefault="00356105" w:rsidP="004C1C8A">
            <w:pPr>
              <w:jc w:val="both"/>
              <w:rPr>
                <w:b w:val="0"/>
              </w:rPr>
            </w:pPr>
          </w:p>
          <w:p w14:paraId="5356DEA3" w14:textId="77777777" w:rsidR="00356105" w:rsidRPr="005E1D11" w:rsidRDefault="00356105" w:rsidP="00EF29AD">
            <w:pPr>
              <w:jc w:val="both"/>
              <w:rPr>
                <w:b w:val="0"/>
              </w:rPr>
            </w:pPr>
            <w:r w:rsidRPr="00892FBA">
              <w:rPr>
                <w:b w:val="0"/>
                <w:u w:val="single"/>
              </w:rPr>
              <w:t>Doel</w:t>
            </w:r>
            <w:r w:rsidRPr="00892FBA">
              <w:rPr>
                <w:b w:val="0"/>
              </w:rPr>
              <w:t xml:space="preserve">: </w:t>
            </w:r>
            <w:r>
              <w:rPr>
                <w:b w:val="0"/>
              </w:rPr>
              <w:t>Vlotte samenwerking tot stand brengen tussen de Vlaamse hulp- en dienstverlening</w:t>
            </w:r>
            <w:r w:rsidR="00EF29AD">
              <w:rPr>
                <w:b w:val="0"/>
              </w:rPr>
              <w:t xml:space="preserve"> </w:t>
            </w:r>
            <w:r>
              <w:rPr>
                <w:b w:val="0"/>
              </w:rPr>
              <w:t>en de uitbater van het FPC.</w:t>
            </w:r>
          </w:p>
        </w:tc>
        <w:tc>
          <w:tcPr>
            <w:tcW w:w="1134" w:type="dxa"/>
            <w:tcBorders>
              <w:left w:val="single" w:sz="4" w:space="0" w:color="8BAE00" w:themeColor="accent1"/>
              <w:right w:val="single" w:sz="4" w:space="0" w:color="8BAE00" w:themeColor="accent1"/>
            </w:tcBorders>
          </w:tcPr>
          <w:p w14:paraId="5356DEA4" w14:textId="77777777" w:rsidR="00356105" w:rsidRDefault="00356105" w:rsidP="00684044">
            <w:pPr>
              <w:jc w:val="both"/>
              <w:cnfStyle w:val="000000100000" w:firstRow="0" w:lastRow="0" w:firstColumn="0" w:lastColumn="0" w:oddVBand="0" w:evenVBand="0" w:oddHBand="1" w:evenHBand="0" w:firstRowFirstColumn="0" w:firstRowLastColumn="0" w:lastRowFirstColumn="0" w:lastRowLastColumn="0"/>
            </w:pPr>
            <w:r>
              <w:t>2015</w:t>
            </w:r>
          </w:p>
        </w:tc>
        <w:tc>
          <w:tcPr>
            <w:tcW w:w="2015" w:type="dxa"/>
            <w:tcBorders>
              <w:left w:val="single" w:sz="4" w:space="0" w:color="8BAE00" w:themeColor="accent1"/>
            </w:tcBorders>
          </w:tcPr>
          <w:p w14:paraId="5356DEA5" w14:textId="77777777" w:rsidR="00356105" w:rsidRDefault="00356105" w:rsidP="000F5865">
            <w:pPr>
              <w:cnfStyle w:val="000000100000" w:firstRow="0" w:lastRow="0" w:firstColumn="0" w:lastColumn="0" w:oddVBand="0" w:evenVBand="0" w:oddHBand="1" w:evenHBand="0" w:firstRowFirstColumn="0" w:firstRowLastColumn="0" w:lastRowFirstColumn="0" w:lastRowLastColumn="0"/>
              <w:rPr>
                <w:b/>
              </w:rPr>
            </w:pPr>
            <w:r w:rsidRPr="00892FBA">
              <w:rPr>
                <w:b/>
              </w:rPr>
              <w:t>BC</w:t>
            </w:r>
          </w:p>
          <w:p w14:paraId="5356DEA6" w14:textId="77777777" w:rsidR="00356105" w:rsidRPr="00892FBA" w:rsidRDefault="00356105" w:rsidP="00F30C22">
            <w:pPr>
              <w:cnfStyle w:val="000000100000" w:firstRow="0" w:lastRow="0" w:firstColumn="0" w:lastColumn="0" w:oddVBand="0" w:evenVBand="0" w:oddHBand="1" w:evenHBand="0" w:firstRowFirstColumn="0" w:firstRowLastColumn="0" w:lastRowFirstColumn="0" w:lastRowLastColumn="0"/>
            </w:pPr>
            <w:r>
              <w:t xml:space="preserve">FPC, </w:t>
            </w:r>
            <w:r w:rsidR="00F30C22">
              <w:t>Dep. WVG,</w:t>
            </w:r>
            <w:r w:rsidR="00F400F6">
              <w:t xml:space="preserve"> </w:t>
            </w:r>
            <w:r w:rsidR="006C0149">
              <w:t>andere Vlaamse beleidsdomeinen</w:t>
            </w:r>
            <w:r w:rsidR="00F400F6">
              <w:t xml:space="preserve"> en gesubsidieerde sectoren</w:t>
            </w:r>
          </w:p>
        </w:tc>
      </w:tr>
      <w:tr w:rsidR="00356105" w:rsidRPr="00AA04C4" w14:paraId="5356DEAF" w14:textId="77777777" w:rsidTr="004C1C8A">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A8" w14:textId="77777777" w:rsidR="00356105" w:rsidRPr="00AA04C4" w:rsidRDefault="00356105" w:rsidP="004C1C8A">
            <w:pPr>
              <w:jc w:val="both"/>
              <w:rPr>
                <w:b w:val="0"/>
              </w:rPr>
            </w:pPr>
            <w:r w:rsidRPr="00AA04C4">
              <w:rPr>
                <w:b w:val="0"/>
              </w:rPr>
              <w:t xml:space="preserve">BC </w:t>
            </w:r>
            <w:r>
              <w:rPr>
                <w:b w:val="0"/>
              </w:rPr>
              <w:t xml:space="preserve">ontwikkelt </w:t>
            </w:r>
            <w:r w:rsidRPr="00AA04C4">
              <w:rPr>
                <w:b w:val="0"/>
              </w:rPr>
              <w:t xml:space="preserve">samen met de uitbater specifiek hulp- en dienstverleningsaanbod </w:t>
            </w:r>
            <w:r>
              <w:rPr>
                <w:b w:val="0"/>
              </w:rPr>
              <w:t>in</w:t>
            </w:r>
            <w:r w:rsidRPr="00AA04C4">
              <w:rPr>
                <w:b w:val="0"/>
              </w:rPr>
              <w:t xml:space="preserve"> het FPC.</w:t>
            </w:r>
          </w:p>
          <w:p w14:paraId="5356DEA9" w14:textId="77777777" w:rsidR="00356105" w:rsidRPr="00AA04C4" w:rsidRDefault="00356105" w:rsidP="004C1C8A">
            <w:pPr>
              <w:jc w:val="both"/>
              <w:rPr>
                <w:b w:val="0"/>
              </w:rPr>
            </w:pPr>
          </w:p>
          <w:p w14:paraId="5356DEAA" w14:textId="77777777" w:rsidR="00356105" w:rsidRDefault="00356105" w:rsidP="004C1C8A">
            <w:pPr>
              <w:jc w:val="both"/>
              <w:rPr>
                <w:b w:val="0"/>
              </w:rPr>
            </w:pPr>
            <w:r w:rsidRPr="00AA04C4">
              <w:rPr>
                <w:b w:val="0"/>
                <w:u w:val="single"/>
              </w:rPr>
              <w:t>Doel</w:t>
            </w:r>
            <w:r w:rsidRPr="00AA04C4">
              <w:rPr>
                <w:b w:val="0"/>
              </w:rPr>
              <w:t xml:space="preserve">: </w:t>
            </w:r>
            <w:r>
              <w:rPr>
                <w:b w:val="0"/>
              </w:rPr>
              <w:t>De mens in een breder perspectief plaatsen (aanvullend aanbod op centrale zorgdimensie vanuit het FPC) en de samenleving binnen brengen (</w:t>
            </w:r>
            <w:r w:rsidRPr="00AA04C4">
              <w:rPr>
                <w:b w:val="0"/>
              </w:rPr>
              <w:t xml:space="preserve">via </w:t>
            </w:r>
            <w:r>
              <w:rPr>
                <w:b w:val="0"/>
              </w:rPr>
              <w:t xml:space="preserve">samenwerking met externe </w:t>
            </w:r>
            <w:r w:rsidRPr="00AA04C4">
              <w:rPr>
                <w:b w:val="0"/>
              </w:rPr>
              <w:t>organisaties).</w:t>
            </w:r>
          </w:p>
          <w:p w14:paraId="5356DEAB" w14:textId="77777777" w:rsidR="00356105" w:rsidRPr="00892FBA" w:rsidRDefault="00356105" w:rsidP="004C1C8A">
            <w:pPr>
              <w:jc w:val="both"/>
              <w:rPr>
                <w:b w:val="0"/>
              </w:rPr>
            </w:pPr>
            <w:r>
              <w:rPr>
                <w:b w:val="0"/>
              </w:rPr>
              <w:t>Dit aanbod wordt ontplooid in overleg met het FPC.</w:t>
            </w:r>
          </w:p>
        </w:tc>
        <w:tc>
          <w:tcPr>
            <w:tcW w:w="1134" w:type="dxa"/>
            <w:tcBorders>
              <w:left w:val="single" w:sz="4" w:space="0" w:color="8BAE00" w:themeColor="accent1"/>
              <w:right w:val="single" w:sz="4" w:space="0" w:color="8BAE00" w:themeColor="accent1"/>
            </w:tcBorders>
          </w:tcPr>
          <w:p w14:paraId="5356DEAC" w14:textId="77777777" w:rsidR="00356105" w:rsidRDefault="00356105" w:rsidP="004C1C8A">
            <w:pPr>
              <w:jc w:val="both"/>
              <w:cnfStyle w:val="000000000000" w:firstRow="0" w:lastRow="0" w:firstColumn="0" w:lastColumn="0" w:oddVBand="0" w:evenVBand="0" w:oddHBand="0" w:evenHBand="0" w:firstRowFirstColumn="0" w:firstRowLastColumn="0" w:lastRowFirstColumn="0" w:lastRowLastColumn="0"/>
            </w:pPr>
            <w:r>
              <w:t>09/2016</w:t>
            </w:r>
            <w:r w:rsidR="00F400F6">
              <w:t>-2019</w:t>
            </w:r>
          </w:p>
        </w:tc>
        <w:tc>
          <w:tcPr>
            <w:tcW w:w="2015" w:type="dxa"/>
            <w:tcBorders>
              <w:left w:val="single" w:sz="4" w:space="0" w:color="8BAE00" w:themeColor="accent1"/>
            </w:tcBorders>
          </w:tcPr>
          <w:p w14:paraId="5356DEAD" w14:textId="77777777" w:rsidR="00356105" w:rsidRDefault="00356105" w:rsidP="000F5865">
            <w:pPr>
              <w:cnfStyle w:val="000000000000" w:firstRow="0" w:lastRow="0" w:firstColumn="0" w:lastColumn="0" w:oddVBand="0" w:evenVBand="0" w:oddHBand="0" w:evenHBand="0" w:firstRowFirstColumn="0" w:firstRowLastColumn="0" w:lastRowFirstColumn="0" w:lastRowLastColumn="0"/>
              <w:rPr>
                <w:b/>
              </w:rPr>
            </w:pPr>
            <w:r>
              <w:rPr>
                <w:b/>
              </w:rPr>
              <w:t>BC</w:t>
            </w:r>
          </w:p>
          <w:p w14:paraId="5356DEAE" w14:textId="77777777" w:rsidR="00356105" w:rsidRPr="00AA04C4" w:rsidRDefault="00356105" w:rsidP="00F400F6">
            <w:pPr>
              <w:cnfStyle w:val="000000000000" w:firstRow="0" w:lastRow="0" w:firstColumn="0" w:lastColumn="0" w:oddVBand="0" w:evenVBand="0" w:oddHBand="0" w:evenHBand="0" w:firstRowFirstColumn="0" w:firstRowLastColumn="0" w:lastRowFirstColumn="0" w:lastRowLastColumn="0"/>
            </w:pPr>
            <w:r>
              <w:t xml:space="preserve">FPC, </w:t>
            </w:r>
            <w:r w:rsidR="00F30C22">
              <w:t>Dep. WVG</w:t>
            </w:r>
            <w:r w:rsidR="00F400F6">
              <w:t>,</w:t>
            </w:r>
            <w:r w:rsidR="006C0149">
              <w:t xml:space="preserve"> andere Vlaamse beleidsdomeinen</w:t>
            </w:r>
            <w:r w:rsidR="00F400F6">
              <w:t xml:space="preserve"> en gesubsidieerde sectoren</w:t>
            </w:r>
          </w:p>
        </w:tc>
      </w:tr>
    </w:tbl>
    <w:p w14:paraId="5356DEB0" w14:textId="77777777" w:rsidR="00356105" w:rsidRDefault="00356105" w:rsidP="006A4FEA">
      <w:pPr>
        <w:jc w:val="both"/>
      </w:pPr>
    </w:p>
    <w:tbl>
      <w:tblPr>
        <w:tblStyle w:val="Lichtelijst-accent1"/>
        <w:tblW w:w="0" w:type="auto"/>
        <w:tblLook w:val="04A0" w:firstRow="1" w:lastRow="0" w:firstColumn="1" w:lastColumn="0" w:noHBand="0" w:noVBand="1"/>
      </w:tblPr>
      <w:tblGrid>
        <w:gridCol w:w="6769"/>
        <w:gridCol w:w="1125"/>
        <w:gridCol w:w="2007"/>
      </w:tblGrid>
      <w:tr w:rsidR="001F3ECA" w14:paraId="5356DEB5" w14:textId="77777777" w:rsidTr="00131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EB1" w14:textId="77777777" w:rsidR="001F3ECA" w:rsidRPr="00583623" w:rsidRDefault="00E223A0" w:rsidP="00A24DC7">
            <w:pPr>
              <w:pStyle w:val="Kop3"/>
              <w:numPr>
                <w:ilvl w:val="1"/>
                <w:numId w:val="43"/>
              </w:numPr>
              <w:outlineLvl w:val="2"/>
            </w:pPr>
            <w:r>
              <w:t xml:space="preserve">  </w:t>
            </w:r>
            <w:r w:rsidR="001F3ECA" w:rsidRPr="00E21B7C">
              <w:t>Kwaliteit van zorg</w:t>
            </w:r>
            <w:r w:rsidR="001F3ECA">
              <w:t xml:space="preserve"> ondersteunen</w:t>
            </w:r>
          </w:p>
        </w:tc>
        <w:tc>
          <w:tcPr>
            <w:tcW w:w="1134" w:type="dxa"/>
          </w:tcPr>
          <w:p w14:paraId="5356DEB2"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2015" w:type="dxa"/>
          </w:tcPr>
          <w:p w14:paraId="5356DEB3"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EB4"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ED1A5B" w:rsidRPr="005E1D11" w14:paraId="5356DEBC" w14:textId="77777777" w:rsidTr="00936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B6" w14:textId="77777777" w:rsidR="00ED1A5B" w:rsidRPr="00ED1A5B" w:rsidRDefault="00F30C22" w:rsidP="0062753B">
            <w:pPr>
              <w:jc w:val="both"/>
              <w:rPr>
                <w:b w:val="0"/>
              </w:rPr>
            </w:pPr>
            <w:r>
              <w:rPr>
                <w:b w:val="0"/>
              </w:rPr>
              <w:t>We stellen k</w:t>
            </w:r>
            <w:r w:rsidR="00ED1A5B" w:rsidRPr="00ED1A5B">
              <w:rPr>
                <w:b w:val="0"/>
              </w:rPr>
              <w:t>waliteitscriteria op voor alle Vlaamse forensische zorg.</w:t>
            </w:r>
          </w:p>
          <w:p w14:paraId="5356DEB7" w14:textId="77777777" w:rsidR="00ED1A5B" w:rsidRPr="00ED1A5B" w:rsidRDefault="00ED1A5B" w:rsidP="0062753B">
            <w:pPr>
              <w:jc w:val="both"/>
              <w:rPr>
                <w:b w:val="0"/>
              </w:rPr>
            </w:pPr>
          </w:p>
          <w:p w14:paraId="5356DEB8" w14:textId="77777777" w:rsidR="00ED1A5B" w:rsidRPr="00ED1A5B" w:rsidRDefault="00ED1A5B" w:rsidP="0062753B">
            <w:pPr>
              <w:jc w:val="both"/>
              <w:rPr>
                <w:b w:val="0"/>
              </w:rPr>
            </w:pPr>
            <w:r w:rsidRPr="00ED1A5B">
              <w:rPr>
                <w:b w:val="0"/>
                <w:u w:val="single"/>
              </w:rPr>
              <w:t>Doel</w:t>
            </w:r>
            <w:r w:rsidRPr="00ED1A5B">
              <w:rPr>
                <w:b w:val="0"/>
              </w:rPr>
              <w:t>: We beschikken over duidelijke richtlijn voor forensische zorg en Zorginspectie</w:t>
            </w:r>
          </w:p>
        </w:tc>
        <w:tc>
          <w:tcPr>
            <w:tcW w:w="1134" w:type="dxa"/>
            <w:tcBorders>
              <w:left w:val="single" w:sz="4" w:space="0" w:color="8BAE00" w:themeColor="accent1"/>
              <w:right w:val="single" w:sz="4" w:space="0" w:color="8BAE00" w:themeColor="accent1"/>
            </w:tcBorders>
          </w:tcPr>
          <w:p w14:paraId="5356DEB9" w14:textId="77777777" w:rsidR="00ED1A5B" w:rsidRPr="00ED1A5B" w:rsidRDefault="00684044" w:rsidP="0062753B">
            <w:pPr>
              <w:jc w:val="both"/>
              <w:cnfStyle w:val="000000100000" w:firstRow="0" w:lastRow="0" w:firstColumn="0" w:lastColumn="0" w:oddVBand="0" w:evenVBand="0" w:oddHBand="1" w:evenHBand="0" w:firstRowFirstColumn="0" w:firstRowLastColumn="0" w:lastRowFirstColumn="0" w:lastRowLastColumn="0"/>
            </w:pPr>
            <w:r>
              <w:t>2015-2019</w:t>
            </w:r>
          </w:p>
        </w:tc>
        <w:tc>
          <w:tcPr>
            <w:tcW w:w="2015" w:type="dxa"/>
            <w:tcBorders>
              <w:left w:val="single" w:sz="4" w:space="0" w:color="8BAE00" w:themeColor="accent1"/>
            </w:tcBorders>
          </w:tcPr>
          <w:p w14:paraId="5356DEBA" w14:textId="77777777" w:rsidR="00ED1A5B" w:rsidRPr="0062753B" w:rsidRDefault="00ED1A5B" w:rsidP="0062753B">
            <w:pPr>
              <w:cnfStyle w:val="000000100000" w:firstRow="0" w:lastRow="0" w:firstColumn="0" w:lastColumn="0" w:oddVBand="0" w:evenVBand="0" w:oddHBand="1" w:evenHBand="0" w:firstRowFirstColumn="0" w:firstRowLastColumn="0" w:lastRowFirstColumn="0" w:lastRowLastColumn="0"/>
              <w:rPr>
                <w:b/>
              </w:rPr>
            </w:pPr>
            <w:r w:rsidRPr="0062753B">
              <w:rPr>
                <w:b/>
              </w:rPr>
              <w:t>Z&amp;G</w:t>
            </w:r>
          </w:p>
          <w:p w14:paraId="5356DEBB" w14:textId="77777777" w:rsidR="00ED1A5B" w:rsidRPr="00ED1A5B" w:rsidRDefault="00F30C22" w:rsidP="00F30C22">
            <w:pPr>
              <w:cnfStyle w:val="000000100000" w:firstRow="0" w:lastRow="0" w:firstColumn="0" w:lastColumn="0" w:oddVBand="0" w:evenVBand="0" w:oddHBand="1" w:evenHBand="0" w:firstRowFirstColumn="0" w:firstRowLastColumn="0" w:lastRowFirstColumn="0" w:lastRowLastColumn="0"/>
            </w:pPr>
            <w:r>
              <w:t>VAPH, Dep. WVG</w:t>
            </w:r>
            <w:r w:rsidR="006C0149">
              <w:t>,</w:t>
            </w:r>
            <w:r w:rsidR="00ED1A5B" w:rsidRPr="00ED1A5B">
              <w:t xml:space="preserve"> Vlaamse forensische zorgverstrekkers, </w:t>
            </w:r>
            <w:proofErr w:type="spellStart"/>
            <w:r w:rsidR="00ED1A5B" w:rsidRPr="00ED1A5B">
              <w:t>KeFor</w:t>
            </w:r>
            <w:proofErr w:type="spellEnd"/>
          </w:p>
        </w:tc>
      </w:tr>
    </w:tbl>
    <w:p w14:paraId="5356DEBD" w14:textId="77777777" w:rsidR="00ED1A5B" w:rsidRDefault="00ED1A5B" w:rsidP="00B04959"/>
    <w:p w14:paraId="5356DEBE" w14:textId="77777777" w:rsidR="00420D66" w:rsidRDefault="00420D66" w:rsidP="00B04959"/>
    <w:p w14:paraId="5356DEBF" w14:textId="77777777" w:rsidR="00356105" w:rsidRPr="00356105" w:rsidRDefault="00CB355A" w:rsidP="00356105">
      <w:pPr>
        <w:pStyle w:val="Kop2"/>
        <w:jc w:val="both"/>
      </w:pPr>
      <w:r>
        <w:t>Uitstroom</w:t>
      </w:r>
      <w:r w:rsidR="00492934">
        <w:t xml:space="preserve"> uit het</w:t>
      </w:r>
      <w:r>
        <w:t xml:space="preserve"> FPC (Gent/Antwerpen)</w:t>
      </w:r>
    </w:p>
    <w:tbl>
      <w:tblPr>
        <w:tblStyle w:val="Lichtelijst-accent1"/>
        <w:tblW w:w="0" w:type="auto"/>
        <w:tblLook w:val="04A0" w:firstRow="1" w:lastRow="0" w:firstColumn="1" w:lastColumn="0" w:noHBand="0" w:noVBand="1"/>
      </w:tblPr>
      <w:tblGrid>
        <w:gridCol w:w="6637"/>
        <w:gridCol w:w="1285"/>
        <w:gridCol w:w="1979"/>
      </w:tblGrid>
      <w:tr w:rsidR="001F3ECA" w14:paraId="5356DEC4" w14:textId="77777777" w:rsidTr="001F3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4" w:type="dxa"/>
          </w:tcPr>
          <w:p w14:paraId="5356DEC0" w14:textId="77777777" w:rsidR="001F3ECA" w:rsidRPr="00583623" w:rsidRDefault="00E223A0" w:rsidP="00A24DC7">
            <w:pPr>
              <w:pStyle w:val="Kop3"/>
              <w:numPr>
                <w:ilvl w:val="1"/>
                <w:numId w:val="44"/>
              </w:numPr>
              <w:outlineLvl w:val="2"/>
            </w:pPr>
            <w:r>
              <w:t xml:space="preserve">  </w:t>
            </w:r>
            <w:r w:rsidR="001F3ECA" w:rsidRPr="00583623">
              <w:t>Ui</w:t>
            </w:r>
            <w:r w:rsidR="001F3ECA">
              <w:t>tstroom uit het FPC faciliteren</w:t>
            </w:r>
            <w:r w:rsidR="00BA44B7">
              <w:t xml:space="preserve"> </w:t>
            </w:r>
            <w:r w:rsidR="00EC6CE8">
              <w:t>(</w:t>
            </w:r>
            <w:r w:rsidR="00BA44B7">
              <w:t>structureel niveau</w:t>
            </w:r>
            <w:r w:rsidR="00EC6CE8">
              <w:t>)</w:t>
            </w:r>
          </w:p>
        </w:tc>
        <w:tc>
          <w:tcPr>
            <w:tcW w:w="1296" w:type="dxa"/>
          </w:tcPr>
          <w:p w14:paraId="5356DEC1"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2007" w:type="dxa"/>
          </w:tcPr>
          <w:p w14:paraId="5356DEC2"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EC3"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14:paraId="5356DECD" w14:textId="77777777" w:rsidTr="001F3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4" w:type="dxa"/>
            <w:tcBorders>
              <w:right w:val="single" w:sz="4" w:space="0" w:color="8BAE00" w:themeColor="accent1"/>
            </w:tcBorders>
          </w:tcPr>
          <w:p w14:paraId="5356DEC5" w14:textId="77777777" w:rsidR="000F431C" w:rsidRDefault="000F431C" w:rsidP="006A4FEA">
            <w:pPr>
              <w:jc w:val="both"/>
              <w:rPr>
                <w:b w:val="0"/>
              </w:rPr>
            </w:pPr>
            <w:r>
              <w:rPr>
                <w:b w:val="0"/>
              </w:rPr>
              <w:t xml:space="preserve">BC is aanspreekpersoon om </w:t>
            </w:r>
            <w:r w:rsidR="00684044">
              <w:rPr>
                <w:b w:val="0"/>
              </w:rPr>
              <w:t xml:space="preserve">enerzijds </w:t>
            </w:r>
            <w:r>
              <w:rPr>
                <w:b w:val="0"/>
              </w:rPr>
              <w:t>informatie over het Vlaams zorgnetwerk te verstrekken in het FPC en anderzijds om het Vlaams zorgnetwerk te sensibiliseren omtrent het FPC.</w:t>
            </w:r>
          </w:p>
          <w:p w14:paraId="5356DEC6" w14:textId="77777777" w:rsidR="001F3ECA" w:rsidRDefault="000F431C" w:rsidP="006A4FEA">
            <w:pPr>
              <w:jc w:val="both"/>
              <w:rPr>
                <w:b w:val="0"/>
              </w:rPr>
            </w:pPr>
            <w:r>
              <w:rPr>
                <w:b w:val="0"/>
              </w:rPr>
              <w:t>(</w:t>
            </w:r>
            <w:r w:rsidR="00E9739E">
              <w:rPr>
                <w:b w:val="0"/>
              </w:rPr>
              <w:t>Vlaams z</w:t>
            </w:r>
            <w:r w:rsidR="006D1C24">
              <w:rPr>
                <w:b w:val="0"/>
              </w:rPr>
              <w:t xml:space="preserve">orgnetwerk = </w:t>
            </w:r>
            <w:r w:rsidR="001F3ECA" w:rsidRPr="005E1D11">
              <w:rPr>
                <w:b w:val="0"/>
              </w:rPr>
              <w:t xml:space="preserve">Zorg en Gezondheid, VAPH, OPZC </w:t>
            </w:r>
            <w:proofErr w:type="spellStart"/>
            <w:r w:rsidR="001F3ECA" w:rsidRPr="005E1D11">
              <w:rPr>
                <w:b w:val="0"/>
              </w:rPr>
              <w:t>Rekem</w:t>
            </w:r>
            <w:proofErr w:type="spellEnd"/>
            <w:r w:rsidR="001F3ECA">
              <w:rPr>
                <w:b w:val="0"/>
              </w:rPr>
              <w:t xml:space="preserve">, </w:t>
            </w:r>
            <w:r w:rsidR="00F30C22">
              <w:rPr>
                <w:b w:val="0"/>
              </w:rPr>
              <w:t>Dep. WVG</w:t>
            </w:r>
            <w:r w:rsidR="00F40BCA">
              <w:rPr>
                <w:b w:val="0"/>
              </w:rPr>
              <w:t>, enz.</w:t>
            </w:r>
            <w:r>
              <w:rPr>
                <w:b w:val="0"/>
              </w:rPr>
              <w:t>)</w:t>
            </w:r>
          </w:p>
          <w:p w14:paraId="5356DEC7" w14:textId="77777777" w:rsidR="001F3ECA" w:rsidRDefault="001F3ECA" w:rsidP="006A4FEA">
            <w:pPr>
              <w:jc w:val="both"/>
              <w:rPr>
                <w:b w:val="0"/>
              </w:rPr>
            </w:pPr>
          </w:p>
          <w:p w14:paraId="5356DEC8" w14:textId="77777777" w:rsidR="001F3ECA" w:rsidRDefault="001F3ECA" w:rsidP="00E9739E">
            <w:pPr>
              <w:jc w:val="both"/>
              <w:rPr>
                <w:b w:val="0"/>
              </w:rPr>
            </w:pPr>
            <w:r>
              <w:rPr>
                <w:b w:val="0"/>
                <w:u w:val="single"/>
              </w:rPr>
              <w:t>Doel</w:t>
            </w:r>
            <w:r>
              <w:rPr>
                <w:b w:val="0"/>
              </w:rPr>
              <w:t xml:space="preserve">: </w:t>
            </w:r>
            <w:r w:rsidR="00E9739E">
              <w:rPr>
                <w:b w:val="0"/>
              </w:rPr>
              <w:t>Vlotte samenwerking tussen Vlaams zorgnetwerk en FPC</w:t>
            </w:r>
            <w:r w:rsidR="000F431C">
              <w:rPr>
                <w:b w:val="0"/>
              </w:rPr>
              <w:t>.</w:t>
            </w:r>
          </w:p>
          <w:p w14:paraId="5356DEC9" w14:textId="77777777" w:rsidR="000F431C" w:rsidRPr="005E1D11" w:rsidRDefault="00684044" w:rsidP="00684044">
            <w:pPr>
              <w:jc w:val="both"/>
              <w:rPr>
                <w:b w:val="0"/>
              </w:rPr>
            </w:pPr>
            <w:r>
              <w:rPr>
                <w:b w:val="0"/>
              </w:rPr>
              <w:t xml:space="preserve">Het is niet de bedoeling dat </w:t>
            </w:r>
            <w:r w:rsidR="000F431C">
              <w:rPr>
                <w:b w:val="0"/>
              </w:rPr>
              <w:t>BC wordt ingeze</w:t>
            </w:r>
            <w:r>
              <w:rPr>
                <w:b w:val="0"/>
              </w:rPr>
              <w:t>t voor</w:t>
            </w:r>
            <w:r w:rsidR="000F431C">
              <w:rPr>
                <w:b w:val="0"/>
              </w:rPr>
              <w:t xml:space="preserve"> individuele dossiers.</w:t>
            </w:r>
          </w:p>
        </w:tc>
        <w:tc>
          <w:tcPr>
            <w:tcW w:w="1296" w:type="dxa"/>
            <w:tcBorders>
              <w:left w:val="single" w:sz="4" w:space="0" w:color="8BAE00" w:themeColor="accent1"/>
              <w:right w:val="single" w:sz="4" w:space="0" w:color="8BAE00" w:themeColor="accent1"/>
            </w:tcBorders>
          </w:tcPr>
          <w:p w14:paraId="5356DECA" w14:textId="77777777" w:rsidR="001F3ECA" w:rsidRDefault="00E33557" w:rsidP="006A4FEA">
            <w:pPr>
              <w:jc w:val="both"/>
              <w:cnfStyle w:val="000000100000" w:firstRow="0" w:lastRow="0" w:firstColumn="0" w:lastColumn="0" w:oddVBand="0" w:evenVBand="0" w:oddHBand="1" w:evenHBand="0" w:firstRowFirstColumn="0" w:firstRowLastColumn="0" w:lastRowFirstColumn="0" w:lastRowLastColumn="0"/>
            </w:pPr>
            <w:r>
              <w:t>2015</w:t>
            </w:r>
          </w:p>
        </w:tc>
        <w:tc>
          <w:tcPr>
            <w:tcW w:w="2007" w:type="dxa"/>
            <w:tcBorders>
              <w:left w:val="single" w:sz="4" w:space="0" w:color="8BAE00" w:themeColor="accent1"/>
            </w:tcBorders>
          </w:tcPr>
          <w:p w14:paraId="5356DECB" w14:textId="77777777" w:rsidR="001F3ECA" w:rsidRDefault="001F3ECA"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5356DECC" w14:textId="77777777" w:rsidR="001F3ECA" w:rsidRPr="005E1D11" w:rsidRDefault="00F30C22" w:rsidP="000F5865">
            <w:pPr>
              <w:cnfStyle w:val="000000100000" w:firstRow="0" w:lastRow="0" w:firstColumn="0" w:lastColumn="0" w:oddVBand="0" w:evenVBand="0" w:oddHBand="1" w:evenHBand="0" w:firstRowFirstColumn="0" w:firstRowLastColumn="0" w:lastRowFirstColumn="0" w:lastRowLastColumn="0"/>
            </w:pPr>
            <w:r>
              <w:t>FPC, Vlaams zorgnetwerk</w:t>
            </w:r>
          </w:p>
        </w:tc>
      </w:tr>
      <w:tr w:rsidR="001F3ECA" w14:paraId="5356DED4" w14:textId="77777777" w:rsidTr="001F3ECA">
        <w:tc>
          <w:tcPr>
            <w:cnfStyle w:val="001000000000" w:firstRow="0" w:lastRow="0" w:firstColumn="1" w:lastColumn="0" w:oddVBand="0" w:evenVBand="0" w:oddHBand="0" w:evenHBand="0" w:firstRowFirstColumn="0" w:firstRowLastColumn="0" w:lastRowFirstColumn="0" w:lastRowLastColumn="0"/>
            <w:tcW w:w="6834" w:type="dxa"/>
            <w:tcBorders>
              <w:right w:val="single" w:sz="4" w:space="0" w:color="8BAE00" w:themeColor="accent1"/>
            </w:tcBorders>
          </w:tcPr>
          <w:p w14:paraId="5356DECE" w14:textId="77777777" w:rsidR="001F3ECA" w:rsidRDefault="00D032F1" w:rsidP="00B00447">
            <w:pPr>
              <w:jc w:val="both"/>
              <w:rPr>
                <w:b w:val="0"/>
              </w:rPr>
            </w:pPr>
            <w:r>
              <w:rPr>
                <w:b w:val="0"/>
              </w:rPr>
              <w:t xml:space="preserve">BC bekijkt samen met de uitbater de mogelijkheden voor organisaties binnen het Vlaams zorgnetwerk om </w:t>
            </w:r>
            <w:proofErr w:type="spellStart"/>
            <w:r w:rsidR="00E9739E">
              <w:rPr>
                <w:b w:val="0"/>
              </w:rPr>
              <w:t>Outreachend</w:t>
            </w:r>
            <w:proofErr w:type="spellEnd"/>
            <w:r w:rsidR="0002089B">
              <w:rPr>
                <w:b w:val="0"/>
              </w:rPr>
              <w:t xml:space="preserve"> </w:t>
            </w:r>
            <w:r>
              <w:rPr>
                <w:b w:val="0"/>
              </w:rPr>
              <w:t xml:space="preserve">te </w:t>
            </w:r>
            <w:r w:rsidR="00E9739E">
              <w:rPr>
                <w:b w:val="0"/>
              </w:rPr>
              <w:t>werken</w:t>
            </w:r>
            <w:r>
              <w:rPr>
                <w:b w:val="0"/>
              </w:rPr>
              <w:t xml:space="preserve"> </w:t>
            </w:r>
            <w:r w:rsidR="00B00447">
              <w:rPr>
                <w:b w:val="0"/>
              </w:rPr>
              <w:t>(</w:t>
            </w:r>
            <w:r w:rsidR="0002089B">
              <w:rPr>
                <w:b w:val="0"/>
              </w:rPr>
              <w:t>opstart voortraject</w:t>
            </w:r>
            <w:r w:rsidR="00E9739E">
              <w:rPr>
                <w:b w:val="0"/>
              </w:rPr>
              <w:t xml:space="preserve"> vanuit het Zorgnetwerk</w:t>
            </w:r>
            <w:r w:rsidR="001F3ECA" w:rsidRPr="006D4AB9">
              <w:rPr>
                <w:b w:val="0"/>
              </w:rPr>
              <w:t xml:space="preserve"> in het FPC</w:t>
            </w:r>
            <w:r w:rsidR="00B00447">
              <w:rPr>
                <w:b w:val="0"/>
              </w:rPr>
              <w:t>)</w:t>
            </w:r>
            <w:r>
              <w:rPr>
                <w:b w:val="0"/>
              </w:rPr>
              <w:t>.</w:t>
            </w:r>
          </w:p>
          <w:p w14:paraId="5356DECF" w14:textId="77777777" w:rsidR="00B00447" w:rsidRDefault="00B00447" w:rsidP="00B00447">
            <w:pPr>
              <w:jc w:val="both"/>
              <w:rPr>
                <w:b w:val="0"/>
              </w:rPr>
            </w:pPr>
          </w:p>
          <w:p w14:paraId="5356DED0" w14:textId="77777777" w:rsidR="00B00447" w:rsidRPr="006D4AB9" w:rsidRDefault="00B00447" w:rsidP="00B00447">
            <w:pPr>
              <w:jc w:val="both"/>
            </w:pPr>
            <w:r w:rsidRPr="00B00447">
              <w:rPr>
                <w:b w:val="0"/>
                <w:u w:val="single"/>
              </w:rPr>
              <w:t>Doel</w:t>
            </w:r>
            <w:r>
              <w:rPr>
                <w:b w:val="0"/>
              </w:rPr>
              <w:t>: Vlotte overgang tussen FPC en Vlaams zorgnetwerk</w:t>
            </w:r>
          </w:p>
        </w:tc>
        <w:tc>
          <w:tcPr>
            <w:tcW w:w="1296" w:type="dxa"/>
            <w:tcBorders>
              <w:left w:val="single" w:sz="4" w:space="0" w:color="8BAE00" w:themeColor="accent1"/>
              <w:right w:val="single" w:sz="4" w:space="0" w:color="8BAE00" w:themeColor="accent1"/>
            </w:tcBorders>
          </w:tcPr>
          <w:p w14:paraId="5356DED1" w14:textId="77777777" w:rsidR="001F3ECA" w:rsidRDefault="00B00447" w:rsidP="006A4FEA">
            <w:pPr>
              <w:jc w:val="both"/>
              <w:cnfStyle w:val="000000000000" w:firstRow="0" w:lastRow="0" w:firstColumn="0" w:lastColumn="0" w:oddVBand="0" w:evenVBand="0" w:oddHBand="0" w:evenHBand="0" w:firstRowFirstColumn="0" w:firstRowLastColumn="0" w:lastRowFirstColumn="0" w:lastRowLastColumn="0"/>
            </w:pPr>
            <w:r>
              <w:t>09/2016</w:t>
            </w:r>
            <w:r w:rsidR="00684044">
              <w:t>-2019</w:t>
            </w:r>
          </w:p>
        </w:tc>
        <w:tc>
          <w:tcPr>
            <w:tcW w:w="2007" w:type="dxa"/>
            <w:tcBorders>
              <w:left w:val="single" w:sz="4" w:space="0" w:color="8BAE00" w:themeColor="accent1"/>
            </w:tcBorders>
          </w:tcPr>
          <w:p w14:paraId="5356DED2" w14:textId="77777777" w:rsidR="00820A3D" w:rsidRPr="00820A3D" w:rsidRDefault="00820A3D" w:rsidP="000F5865">
            <w:pPr>
              <w:cnfStyle w:val="000000000000" w:firstRow="0" w:lastRow="0" w:firstColumn="0" w:lastColumn="0" w:oddVBand="0" w:evenVBand="0" w:oddHBand="0" w:evenHBand="0" w:firstRowFirstColumn="0" w:firstRowLastColumn="0" w:lastRowFirstColumn="0" w:lastRowLastColumn="0"/>
              <w:rPr>
                <w:b/>
              </w:rPr>
            </w:pPr>
            <w:r w:rsidRPr="00820A3D">
              <w:rPr>
                <w:b/>
              </w:rPr>
              <w:t>BC</w:t>
            </w:r>
          </w:p>
          <w:p w14:paraId="5356DED3" w14:textId="77777777" w:rsidR="001F3ECA" w:rsidRPr="00583623" w:rsidRDefault="00820A3D" w:rsidP="000F5865">
            <w:pPr>
              <w:cnfStyle w:val="000000000000" w:firstRow="0" w:lastRow="0" w:firstColumn="0" w:lastColumn="0" w:oddVBand="0" w:evenVBand="0" w:oddHBand="0" w:evenHBand="0" w:firstRowFirstColumn="0" w:firstRowLastColumn="0" w:lastRowFirstColumn="0" w:lastRowLastColumn="0"/>
            </w:pPr>
            <w:r>
              <w:t>FPC</w:t>
            </w:r>
            <w:r w:rsidR="001F3ECA">
              <w:t>,</w:t>
            </w:r>
            <w:r w:rsidR="001F3ECA" w:rsidRPr="00583623">
              <w:t xml:space="preserve"> </w:t>
            </w:r>
            <w:r>
              <w:t>Vlaams zorgnetwerk</w:t>
            </w:r>
          </w:p>
        </w:tc>
      </w:tr>
    </w:tbl>
    <w:p w14:paraId="5356DED5" w14:textId="77777777" w:rsidR="00EB6AEE" w:rsidRDefault="00EB6AEE" w:rsidP="006A4FEA">
      <w:pPr>
        <w:jc w:val="both"/>
      </w:pPr>
    </w:p>
    <w:tbl>
      <w:tblPr>
        <w:tblStyle w:val="Lichtelijst-accent1"/>
        <w:tblW w:w="0" w:type="auto"/>
        <w:tblLook w:val="04A0" w:firstRow="1" w:lastRow="0" w:firstColumn="1" w:lastColumn="0" w:noHBand="0" w:noVBand="1"/>
      </w:tblPr>
      <w:tblGrid>
        <w:gridCol w:w="6783"/>
        <w:gridCol w:w="1263"/>
        <w:gridCol w:w="1855"/>
      </w:tblGrid>
      <w:tr w:rsidR="001F3ECA" w14:paraId="5356DEDA" w14:textId="77777777" w:rsidTr="00381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ED6" w14:textId="77777777" w:rsidR="001F3ECA" w:rsidRPr="00583623" w:rsidRDefault="00E223A0" w:rsidP="00A24DC7">
            <w:pPr>
              <w:pStyle w:val="Kop3"/>
              <w:numPr>
                <w:ilvl w:val="1"/>
                <w:numId w:val="44"/>
              </w:numPr>
              <w:outlineLvl w:val="2"/>
            </w:pPr>
            <w:r>
              <w:t xml:space="preserve">  </w:t>
            </w:r>
            <w:r w:rsidR="00F40BCA">
              <w:t xml:space="preserve">Uitstroom uit het FPC </w:t>
            </w:r>
            <w:r w:rsidR="00D032F1">
              <w:t>opvolgen</w:t>
            </w:r>
          </w:p>
        </w:tc>
        <w:tc>
          <w:tcPr>
            <w:tcW w:w="1276" w:type="dxa"/>
          </w:tcPr>
          <w:p w14:paraId="5356DED7"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873" w:type="dxa"/>
          </w:tcPr>
          <w:p w14:paraId="5356DED8"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ED9"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6D4AB9" w14:paraId="5356DEE1" w14:textId="77777777" w:rsidTr="00381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DB" w14:textId="77777777" w:rsidR="00D032F1" w:rsidRPr="006D4AB9" w:rsidRDefault="00D032F1" w:rsidP="00D032F1">
            <w:pPr>
              <w:jc w:val="both"/>
              <w:rPr>
                <w:b w:val="0"/>
              </w:rPr>
            </w:pPr>
            <w:r w:rsidRPr="006D4AB9">
              <w:rPr>
                <w:b w:val="0"/>
              </w:rPr>
              <w:t>Overleg met de sociale dienst FPC, netwerkcoördinator</w:t>
            </w:r>
            <w:r>
              <w:rPr>
                <w:b w:val="0"/>
              </w:rPr>
              <w:t>en Justitie/Volksgezondheid en b</w:t>
            </w:r>
            <w:r w:rsidRPr="006D4AB9">
              <w:rPr>
                <w:b w:val="0"/>
              </w:rPr>
              <w:t>eleidscoördinator.</w:t>
            </w:r>
          </w:p>
          <w:p w14:paraId="5356DEDC" w14:textId="77777777" w:rsidR="00D032F1" w:rsidRPr="006D4AB9" w:rsidRDefault="00D032F1" w:rsidP="00D032F1">
            <w:pPr>
              <w:jc w:val="both"/>
              <w:rPr>
                <w:b w:val="0"/>
              </w:rPr>
            </w:pPr>
          </w:p>
          <w:p w14:paraId="5356DEDD" w14:textId="77777777" w:rsidR="001F3ECA" w:rsidRPr="00583623" w:rsidRDefault="00D032F1" w:rsidP="0002089B">
            <w:pPr>
              <w:jc w:val="both"/>
              <w:rPr>
                <w:b w:val="0"/>
              </w:rPr>
            </w:pPr>
            <w:r w:rsidRPr="006D4AB9">
              <w:rPr>
                <w:b w:val="0"/>
                <w:u w:val="single"/>
              </w:rPr>
              <w:t>Doel</w:t>
            </w:r>
            <w:r w:rsidRPr="009445DF">
              <w:rPr>
                <w:b w:val="0"/>
              </w:rPr>
              <w:t xml:space="preserve">: De </w:t>
            </w:r>
            <w:r>
              <w:rPr>
                <w:b w:val="0"/>
              </w:rPr>
              <w:t>t</w:t>
            </w:r>
            <w:r w:rsidRPr="009445DF">
              <w:rPr>
                <w:b w:val="0"/>
              </w:rPr>
              <w:t xml:space="preserve">oegankelijkheid </w:t>
            </w:r>
            <w:r>
              <w:rPr>
                <w:b w:val="0"/>
              </w:rPr>
              <w:t xml:space="preserve">van het </w:t>
            </w:r>
            <w:r w:rsidRPr="009445DF">
              <w:rPr>
                <w:b w:val="0"/>
              </w:rPr>
              <w:t>Vlaams zorgnetwerk vanuit FPC opvolgen</w:t>
            </w:r>
            <w:r w:rsidR="00B00447">
              <w:rPr>
                <w:b w:val="0"/>
              </w:rPr>
              <w:t>, monitoren, knelpunten signaleren en beleidsaanbevelingen opstellen.</w:t>
            </w:r>
          </w:p>
        </w:tc>
        <w:tc>
          <w:tcPr>
            <w:tcW w:w="1276" w:type="dxa"/>
            <w:tcBorders>
              <w:left w:val="single" w:sz="4" w:space="0" w:color="8BAE00" w:themeColor="accent1"/>
              <w:right w:val="single" w:sz="4" w:space="0" w:color="8BAE00" w:themeColor="accent1"/>
            </w:tcBorders>
          </w:tcPr>
          <w:p w14:paraId="5356DEDE" w14:textId="77777777" w:rsidR="001F3ECA" w:rsidRDefault="00B00447" w:rsidP="006A4FEA">
            <w:pPr>
              <w:jc w:val="both"/>
              <w:cnfStyle w:val="000000100000" w:firstRow="0" w:lastRow="0" w:firstColumn="0" w:lastColumn="0" w:oddVBand="0" w:evenVBand="0" w:oddHBand="1" w:evenHBand="0" w:firstRowFirstColumn="0" w:firstRowLastColumn="0" w:lastRowFirstColumn="0" w:lastRowLastColumn="0"/>
            </w:pPr>
            <w:r>
              <w:t>2015</w:t>
            </w:r>
            <w:r w:rsidR="008D6A25">
              <w:t>-2019</w:t>
            </w:r>
          </w:p>
        </w:tc>
        <w:tc>
          <w:tcPr>
            <w:tcW w:w="1873" w:type="dxa"/>
            <w:tcBorders>
              <w:left w:val="single" w:sz="4" w:space="0" w:color="8BAE00" w:themeColor="accent1"/>
            </w:tcBorders>
          </w:tcPr>
          <w:p w14:paraId="5356DEDF" w14:textId="77777777" w:rsidR="001F3ECA" w:rsidRDefault="001F3ECA"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5356DEE0" w14:textId="77777777" w:rsidR="001F3ECA" w:rsidRPr="00583623" w:rsidRDefault="00381F00" w:rsidP="00381F00">
            <w:pPr>
              <w:cnfStyle w:val="000000100000" w:firstRow="0" w:lastRow="0" w:firstColumn="0" w:lastColumn="0" w:oddVBand="0" w:evenVBand="0" w:oddHBand="1" w:evenHBand="0" w:firstRowFirstColumn="0" w:firstRowLastColumn="0" w:lastRowFirstColumn="0" w:lastRowLastColumn="0"/>
            </w:pPr>
            <w:r>
              <w:t>FPC, CBM/KBM.</w:t>
            </w:r>
          </w:p>
        </w:tc>
      </w:tr>
    </w:tbl>
    <w:p w14:paraId="5356DEE2" w14:textId="77777777" w:rsidR="001F72AA" w:rsidRDefault="001F72AA" w:rsidP="006A4FEA">
      <w:pPr>
        <w:jc w:val="both"/>
      </w:pPr>
    </w:p>
    <w:p w14:paraId="5356DEE3" w14:textId="77777777" w:rsidR="00DB6E03" w:rsidRPr="007C5B3E" w:rsidRDefault="00DB6E03" w:rsidP="006A4FEA">
      <w:pPr>
        <w:jc w:val="both"/>
      </w:pPr>
    </w:p>
    <w:p w14:paraId="5356DEE4" w14:textId="77777777" w:rsidR="000B6778" w:rsidRDefault="00E21B03" w:rsidP="000B6778">
      <w:pPr>
        <w:pStyle w:val="Kop2"/>
        <w:jc w:val="both"/>
      </w:pPr>
      <w:r w:rsidRPr="00E21B03">
        <w:t xml:space="preserve">Vlaams </w:t>
      </w:r>
      <w:r w:rsidR="00D869DB">
        <w:t>beleid</w:t>
      </w:r>
      <w:r w:rsidRPr="00E21B03">
        <w:t xml:space="preserve"> </w:t>
      </w:r>
      <w:r w:rsidR="00C13A95">
        <w:t xml:space="preserve">in functie van </w:t>
      </w:r>
      <w:r w:rsidR="00DA5DA8">
        <w:t>opvang geïnterneerden</w:t>
      </w:r>
    </w:p>
    <w:tbl>
      <w:tblPr>
        <w:tblStyle w:val="Lichtelijst-accent1"/>
        <w:tblpPr w:leftFromText="141" w:rightFromText="141" w:vertAnchor="text" w:horzAnchor="margin" w:tblpY="9"/>
        <w:tblW w:w="0" w:type="auto"/>
        <w:tblLook w:val="04A0" w:firstRow="1" w:lastRow="0" w:firstColumn="1" w:lastColumn="0" w:noHBand="0" w:noVBand="1"/>
      </w:tblPr>
      <w:tblGrid>
        <w:gridCol w:w="6778"/>
        <w:gridCol w:w="1263"/>
        <w:gridCol w:w="1860"/>
      </w:tblGrid>
      <w:tr w:rsidR="000B6778" w14:paraId="5356DEE9" w14:textId="77777777" w:rsidTr="00AA1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EE5" w14:textId="77777777" w:rsidR="000B6778" w:rsidRPr="006E747B" w:rsidRDefault="00E223A0" w:rsidP="00A24DC7">
            <w:pPr>
              <w:pStyle w:val="Kop3"/>
              <w:numPr>
                <w:ilvl w:val="1"/>
                <w:numId w:val="45"/>
              </w:numPr>
              <w:outlineLvl w:val="2"/>
            </w:pPr>
            <w:r>
              <w:t xml:space="preserve">  </w:t>
            </w:r>
            <w:r w:rsidR="000B6778">
              <w:t>Juridische repercussies van de nieuwe interneringswet</w:t>
            </w:r>
          </w:p>
        </w:tc>
        <w:tc>
          <w:tcPr>
            <w:tcW w:w="1276" w:type="dxa"/>
          </w:tcPr>
          <w:p w14:paraId="5356DEE6" w14:textId="77777777" w:rsidR="000B6778" w:rsidRDefault="000B6778" w:rsidP="00AA1D84">
            <w:pPr>
              <w:cnfStyle w:val="100000000000" w:firstRow="1" w:lastRow="0" w:firstColumn="0" w:lastColumn="0" w:oddVBand="0" w:evenVBand="0" w:oddHBand="0" w:evenHBand="0" w:firstRowFirstColumn="0" w:firstRowLastColumn="0" w:lastRowFirstColumn="0" w:lastRowLastColumn="0"/>
            </w:pPr>
            <w:r>
              <w:t>Timing</w:t>
            </w:r>
          </w:p>
        </w:tc>
        <w:tc>
          <w:tcPr>
            <w:tcW w:w="1873" w:type="dxa"/>
          </w:tcPr>
          <w:p w14:paraId="5356DEE7" w14:textId="77777777" w:rsidR="000B6778" w:rsidRDefault="000B6778" w:rsidP="00AA1D84">
            <w:pPr>
              <w:jc w:val="both"/>
              <w:cnfStyle w:val="100000000000" w:firstRow="1" w:lastRow="0" w:firstColumn="0" w:lastColumn="0" w:oddVBand="0" w:evenVBand="0" w:oddHBand="0" w:evenHBand="0" w:firstRowFirstColumn="0" w:firstRowLastColumn="0" w:lastRowFirstColumn="0" w:lastRowLastColumn="0"/>
            </w:pPr>
            <w:r>
              <w:t>Trekker</w:t>
            </w:r>
          </w:p>
          <w:p w14:paraId="5356DEE8" w14:textId="77777777" w:rsidR="000B6778" w:rsidRPr="00936B3E" w:rsidRDefault="000B6778" w:rsidP="00AA1D84">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0B6778" w:rsidRPr="00583623" w14:paraId="5356DEF0" w14:textId="77777777" w:rsidTr="00AA1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EA" w14:textId="77777777" w:rsidR="000B6778" w:rsidRPr="00837226" w:rsidRDefault="00C06E5C" w:rsidP="00A0143C">
            <w:pPr>
              <w:jc w:val="both"/>
              <w:rPr>
                <w:b w:val="0"/>
              </w:rPr>
            </w:pPr>
            <w:r w:rsidRPr="00837226">
              <w:rPr>
                <w:b w:val="0"/>
              </w:rPr>
              <w:t>We onderzoeken de legistieke en organisatorische impact ervan op het Vlaams zorgaanbod.</w:t>
            </w:r>
          </w:p>
          <w:p w14:paraId="5356DEEB" w14:textId="77777777" w:rsidR="0084724E" w:rsidRPr="00837226" w:rsidRDefault="0084724E" w:rsidP="00AA1D84">
            <w:pPr>
              <w:jc w:val="both"/>
              <w:rPr>
                <w:b w:val="0"/>
              </w:rPr>
            </w:pPr>
          </w:p>
          <w:p w14:paraId="5356DEEC" w14:textId="77777777" w:rsidR="000B6778" w:rsidRPr="00837226" w:rsidRDefault="000B6778" w:rsidP="00A0143C">
            <w:pPr>
              <w:jc w:val="both"/>
              <w:rPr>
                <w:b w:val="0"/>
                <w:bCs w:val="0"/>
              </w:rPr>
            </w:pPr>
            <w:r w:rsidRPr="00837226">
              <w:rPr>
                <w:b w:val="0"/>
                <w:u w:val="single"/>
              </w:rPr>
              <w:t>Doel</w:t>
            </w:r>
            <w:r w:rsidRPr="00837226">
              <w:rPr>
                <w:b w:val="0"/>
              </w:rPr>
              <w:t xml:space="preserve">: We bereiden </w:t>
            </w:r>
            <w:r w:rsidR="00B36B7E" w:rsidRPr="00837226">
              <w:rPr>
                <w:b w:val="0"/>
              </w:rPr>
              <w:t xml:space="preserve">ons </w:t>
            </w:r>
            <w:r w:rsidR="00A0143C" w:rsidRPr="00837226">
              <w:rPr>
                <w:b w:val="0"/>
              </w:rPr>
              <w:t xml:space="preserve">(juridisch) </w:t>
            </w:r>
            <w:r w:rsidRPr="00837226">
              <w:rPr>
                <w:b w:val="0"/>
              </w:rPr>
              <w:t>voor op de invoering van de nieuwe interneringswet op 01/01/2016</w:t>
            </w:r>
            <w:r w:rsidR="00A0143C" w:rsidRPr="00837226">
              <w:rPr>
                <w:b w:val="0"/>
              </w:rPr>
              <w:t>.</w:t>
            </w:r>
          </w:p>
        </w:tc>
        <w:tc>
          <w:tcPr>
            <w:tcW w:w="1276" w:type="dxa"/>
            <w:tcBorders>
              <w:left w:val="single" w:sz="4" w:space="0" w:color="8BAE00" w:themeColor="accent1"/>
              <w:right w:val="single" w:sz="4" w:space="0" w:color="8BAE00" w:themeColor="accent1"/>
            </w:tcBorders>
          </w:tcPr>
          <w:p w14:paraId="5356DEED" w14:textId="77777777" w:rsidR="000B6778" w:rsidRPr="00837226" w:rsidRDefault="000B6778" w:rsidP="00AA1D84">
            <w:pPr>
              <w:jc w:val="both"/>
              <w:cnfStyle w:val="000000100000" w:firstRow="0" w:lastRow="0" w:firstColumn="0" w:lastColumn="0" w:oddVBand="0" w:evenVBand="0" w:oddHBand="1" w:evenHBand="0" w:firstRowFirstColumn="0" w:firstRowLastColumn="0" w:lastRowFirstColumn="0" w:lastRowLastColumn="0"/>
            </w:pPr>
            <w:r w:rsidRPr="00837226">
              <w:t>2015</w:t>
            </w:r>
          </w:p>
        </w:tc>
        <w:tc>
          <w:tcPr>
            <w:tcW w:w="1873" w:type="dxa"/>
            <w:tcBorders>
              <w:left w:val="single" w:sz="4" w:space="0" w:color="8BAE00" w:themeColor="accent1"/>
            </w:tcBorders>
          </w:tcPr>
          <w:p w14:paraId="5356DEEE" w14:textId="77777777" w:rsidR="000B6778" w:rsidRPr="00837226" w:rsidRDefault="000B6778" w:rsidP="00AA1D84">
            <w:pPr>
              <w:cnfStyle w:val="000000100000" w:firstRow="0" w:lastRow="0" w:firstColumn="0" w:lastColumn="0" w:oddVBand="0" w:evenVBand="0" w:oddHBand="1" w:evenHBand="0" w:firstRowFirstColumn="0" w:firstRowLastColumn="0" w:lastRowFirstColumn="0" w:lastRowLastColumn="0"/>
              <w:rPr>
                <w:b/>
              </w:rPr>
            </w:pPr>
            <w:r w:rsidRPr="00837226">
              <w:rPr>
                <w:b/>
              </w:rPr>
              <w:t>Departement WVG</w:t>
            </w:r>
          </w:p>
          <w:p w14:paraId="5356DEEF" w14:textId="77777777" w:rsidR="000B6778" w:rsidRPr="00837226" w:rsidRDefault="000B6778" w:rsidP="00AA1D84">
            <w:pPr>
              <w:cnfStyle w:val="000000100000" w:firstRow="0" w:lastRow="0" w:firstColumn="0" w:lastColumn="0" w:oddVBand="0" w:evenVBand="0" w:oddHBand="1" w:evenHBand="0" w:firstRowFirstColumn="0" w:firstRowLastColumn="0" w:lastRowFirstColumn="0" w:lastRowLastColumn="0"/>
            </w:pPr>
            <w:r w:rsidRPr="00837226">
              <w:t>BC</w:t>
            </w:r>
          </w:p>
        </w:tc>
      </w:tr>
    </w:tbl>
    <w:p w14:paraId="5356DEF1" w14:textId="77777777" w:rsidR="000B6778" w:rsidRPr="000B6778" w:rsidRDefault="000B6778" w:rsidP="000B6778"/>
    <w:tbl>
      <w:tblPr>
        <w:tblStyle w:val="Lichtelijst-accent1"/>
        <w:tblW w:w="0" w:type="auto"/>
        <w:tblLook w:val="04A0" w:firstRow="1" w:lastRow="0" w:firstColumn="1" w:lastColumn="0" w:noHBand="0" w:noVBand="1"/>
      </w:tblPr>
      <w:tblGrid>
        <w:gridCol w:w="6783"/>
        <w:gridCol w:w="1262"/>
        <w:gridCol w:w="1856"/>
      </w:tblGrid>
      <w:tr w:rsidR="001F3ECA" w14:paraId="5356DEF6" w14:textId="77777777" w:rsidTr="00381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EF2" w14:textId="77777777" w:rsidR="001F3ECA" w:rsidRPr="006E747B" w:rsidRDefault="00E223A0" w:rsidP="00A24DC7">
            <w:pPr>
              <w:pStyle w:val="Kop3"/>
              <w:numPr>
                <w:ilvl w:val="1"/>
                <w:numId w:val="45"/>
              </w:numPr>
              <w:outlineLvl w:val="2"/>
            </w:pPr>
            <w:r>
              <w:t xml:space="preserve">  </w:t>
            </w:r>
            <w:r w:rsidR="001F3ECA" w:rsidRPr="006E747B">
              <w:t>De huidige opvangcapaciteit en draagkracht van ons netwerk afstemmen op de (toekomstige)vraag</w:t>
            </w:r>
          </w:p>
        </w:tc>
        <w:tc>
          <w:tcPr>
            <w:tcW w:w="1276" w:type="dxa"/>
          </w:tcPr>
          <w:p w14:paraId="5356DEF3"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873" w:type="dxa"/>
          </w:tcPr>
          <w:p w14:paraId="5356DEF4"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EF5"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583623" w14:paraId="5356DEFE" w14:textId="77777777" w:rsidTr="00381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EF7" w14:textId="77777777" w:rsidR="001F3ECA" w:rsidRPr="004530EA" w:rsidRDefault="001F3ECA" w:rsidP="006A4FEA">
            <w:pPr>
              <w:jc w:val="both"/>
              <w:rPr>
                <w:b w:val="0"/>
              </w:rPr>
            </w:pPr>
            <w:r w:rsidRPr="004530EA">
              <w:rPr>
                <w:b w:val="0"/>
              </w:rPr>
              <w:t>Er wordt een nulmeting</w:t>
            </w:r>
            <w:r w:rsidR="0002089B">
              <w:rPr>
                <w:b w:val="0"/>
              </w:rPr>
              <w:t xml:space="preserve"> en een opvolgmeting</w:t>
            </w:r>
            <w:r w:rsidRPr="004530EA">
              <w:rPr>
                <w:b w:val="0"/>
              </w:rPr>
              <w:t xml:space="preserve"> van de w</w:t>
            </w:r>
            <w:r w:rsidR="0002089B">
              <w:rPr>
                <w:b w:val="0"/>
              </w:rPr>
              <w:t>achtlijsten binnen het Vlaamse z</w:t>
            </w:r>
            <w:r w:rsidRPr="004530EA">
              <w:rPr>
                <w:b w:val="0"/>
              </w:rPr>
              <w:t>org</w:t>
            </w:r>
            <w:r>
              <w:rPr>
                <w:b w:val="0"/>
              </w:rPr>
              <w:t>netwerk</w:t>
            </w:r>
            <w:r w:rsidRPr="004530EA">
              <w:rPr>
                <w:b w:val="0"/>
              </w:rPr>
              <w:t xml:space="preserve"> uitgevoerd.</w:t>
            </w:r>
          </w:p>
          <w:p w14:paraId="5356DEF8" w14:textId="77777777" w:rsidR="001F3ECA" w:rsidRPr="004530EA" w:rsidRDefault="001F3ECA" w:rsidP="006A4FEA">
            <w:pPr>
              <w:jc w:val="both"/>
              <w:rPr>
                <w:b w:val="0"/>
              </w:rPr>
            </w:pPr>
          </w:p>
          <w:p w14:paraId="5356DEF9" w14:textId="77777777" w:rsidR="001F3ECA" w:rsidRPr="00695441" w:rsidRDefault="001F3ECA" w:rsidP="0002089B">
            <w:pPr>
              <w:jc w:val="both"/>
              <w:rPr>
                <w:b w:val="0"/>
                <w:bCs w:val="0"/>
              </w:rPr>
            </w:pPr>
            <w:r w:rsidRPr="004530EA">
              <w:rPr>
                <w:b w:val="0"/>
                <w:u w:val="single"/>
              </w:rPr>
              <w:t>Doel</w:t>
            </w:r>
            <w:r w:rsidRPr="004530EA">
              <w:rPr>
                <w:b w:val="0"/>
              </w:rPr>
              <w:t xml:space="preserve">: </w:t>
            </w:r>
            <w:r w:rsidR="0002089B">
              <w:rPr>
                <w:b w:val="0"/>
              </w:rPr>
              <w:t>D</w:t>
            </w:r>
            <w:r w:rsidRPr="004530EA">
              <w:rPr>
                <w:b w:val="0"/>
              </w:rPr>
              <w:t xml:space="preserve">e impact van het FPC monitoren en </w:t>
            </w:r>
            <w:r w:rsidR="0002089B" w:rsidRPr="004530EA">
              <w:rPr>
                <w:b w:val="0"/>
              </w:rPr>
              <w:t>objectieve gegevens</w:t>
            </w:r>
            <w:r w:rsidR="0002089B">
              <w:rPr>
                <w:b w:val="0"/>
              </w:rPr>
              <w:t xml:space="preserve"> verzamelen om</w:t>
            </w:r>
            <w:r w:rsidRPr="004530EA">
              <w:rPr>
                <w:b w:val="0"/>
              </w:rPr>
              <w:t xml:space="preserve"> </w:t>
            </w:r>
            <w:r w:rsidR="00301ECC">
              <w:rPr>
                <w:b w:val="0"/>
              </w:rPr>
              <w:t xml:space="preserve">het aanbod beter af te stemmen op de </w:t>
            </w:r>
            <w:r w:rsidR="00C670C6">
              <w:rPr>
                <w:b w:val="0"/>
              </w:rPr>
              <w:t>reële behoeftes</w:t>
            </w:r>
            <w:r w:rsidRPr="004530EA">
              <w:rPr>
                <w:b w:val="0"/>
              </w:rPr>
              <w:t>.</w:t>
            </w:r>
            <w:r w:rsidR="00695441">
              <w:rPr>
                <w:b w:val="0"/>
                <w:bCs w:val="0"/>
              </w:rPr>
              <w:t xml:space="preserve"> </w:t>
            </w:r>
          </w:p>
        </w:tc>
        <w:tc>
          <w:tcPr>
            <w:tcW w:w="1276" w:type="dxa"/>
            <w:tcBorders>
              <w:left w:val="single" w:sz="4" w:space="0" w:color="8BAE00" w:themeColor="accent1"/>
              <w:right w:val="single" w:sz="4" w:space="0" w:color="8BAE00" w:themeColor="accent1"/>
            </w:tcBorders>
          </w:tcPr>
          <w:p w14:paraId="5356DEFA" w14:textId="77777777" w:rsidR="001F3ECA" w:rsidRDefault="001F3ECA" w:rsidP="006A4FEA">
            <w:pPr>
              <w:jc w:val="both"/>
              <w:cnfStyle w:val="000000100000" w:firstRow="0" w:lastRow="0" w:firstColumn="0" w:lastColumn="0" w:oddVBand="0" w:evenVBand="0" w:oddHBand="1" w:evenHBand="0" w:firstRowFirstColumn="0" w:firstRowLastColumn="0" w:lastRowFirstColumn="0" w:lastRowLastColumn="0"/>
            </w:pPr>
            <w:r>
              <w:t>2015</w:t>
            </w:r>
            <w:r w:rsidR="00E33557">
              <w:t>-</w:t>
            </w:r>
            <w:r w:rsidR="00381F00">
              <w:t>2019</w:t>
            </w:r>
          </w:p>
          <w:p w14:paraId="5356DEFB" w14:textId="77777777" w:rsidR="001F3ECA" w:rsidRDefault="001F3ECA" w:rsidP="006A4FEA">
            <w:pPr>
              <w:jc w:val="both"/>
              <w:cnfStyle w:val="000000100000" w:firstRow="0" w:lastRow="0" w:firstColumn="0" w:lastColumn="0" w:oddVBand="0" w:evenVBand="0" w:oddHBand="1" w:evenHBand="0" w:firstRowFirstColumn="0" w:firstRowLastColumn="0" w:lastRowFirstColumn="0" w:lastRowLastColumn="0"/>
            </w:pPr>
          </w:p>
        </w:tc>
        <w:tc>
          <w:tcPr>
            <w:tcW w:w="1873" w:type="dxa"/>
            <w:tcBorders>
              <w:left w:val="single" w:sz="4" w:space="0" w:color="8BAE00" w:themeColor="accent1"/>
            </w:tcBorders>
          </w:tcPr>
          <w:p w14:paraId="5356DEFC" w14:textId="77777777" w:rsidR="001F3ECA" w:rsidRPr="006E747B" w:rsidRDefault="000F431C"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5356DEFD" w14:textId="77777777" w:rsidR="001F3ECA" w:rsidRPr="00583623" w:rsidRDefault="000F431C" w:rsidP="00381F00">
            <w:pPr>
              <w:cnfStyle w:val="000000100000" w:firstRow="0" w:lastRow="0" w:firstColumn="0" w:lastColumn="0" w:oddVBand="0" w:evenVBand="0" w:oddHBand="1" w:evenHBand="0" w:firstRowFirstColumn="0" w:firstRowLastColumn="0" w:lastRowFirstColumn="0" w:lastRowLastColumn="0"/>
            </w:pPr>
            <w:r>
              <w:t xml:space="preserve">Z&amp;G, VAPH, </w:t>
            </w:r>
            <w:proofErr w:type="spellStart"/>
            <w:r w:rsidR="00381F00">
              <w:t>Onderzoeks-instellingen</w:t>
            </w:r>
            <w:proofErr w:type="spellEnd"/>
          </w:p>
        </w:tc>
      </w:tr>
    </w:tbl>
    <w:p w14:paraId="5356DEFF" w14:textId="77777777" w:rsidR="006B32D0" w:rsidRPr="004A3697" w:rsidRDefault="006B32D0" w:rsidP="006A4FEA">
      <w:pPr>
        <w:pStyle w:val="Lijstalinea"/>
        <w:jc w:val="both"/>
      </w:pPr>
    </w:p>
    <w:tbl>
      <w:tblPr>
        <w:tblStyle w:val="Lichtelijst-accent1"/>
        <w:tblW w:w="0" w:type="auto"/>
        <w:tblLayout w:type="fixed"/>
        <w:tblLook w:val="04A0" w:firstRow="1" w:lastRow="0" w:firstColumn="1" w:lastColumn="0" w:noHBand="0" w:noVBand="1"/>
      </w:tblPr>
      <w:tblGrid>
        <w:gridCol w:w="6912"/>
        <w:gridCol w:w="1276"/>
        <w:gridCol w:w="1949"/>
      </w:tblGrid>
      <w:tr w:rsidR="001F3ECA" w14:paraId="5356DF04" w14:textId="77777777" w:rsidTr="00381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F00" w14:textId="77777777" w:rsidR="001F3ECA" w:rsidRPr="00C21234" w:rsidRDefault="00E223A0" w:rsidP="00A24DC7">
            <w:pPr>
              <w:pStyle w:val="Kop3"/>
              <w:numPr>
                <w:ilvl w:val="1"/>
                <w:numId w:val="45"/>
              </w:numPr>
              <w:outlineLvl w:val="2"/>
            </w:pPr>
            <w:r>
              <w:t xml:space="preserve">  </w:t>
            </w:r>
            <w:r w:rsidR="00E10152">
              <w:t>Elke geïnterneerde</w:t>
            </w:r>
            <w:r w:rsidR="001F3ECA" w:rsidRPr="00C21234">
              <w:t xml:space="preserve"> kan terecht in de meest gepaste voorziening: regulier waar mogelijk, categoraal waar nodig (Vlaams zorgnetwerk en zorgregie)</w:t>
            </w:r>
          </w:p>
        </w:tc>
        <w:tc>
          <w:tcPr>
            <w:tcW w:w="1276" w:type="dxa"/>
          </w:tcPr>
          <w:p w14:paraId="5356DF01"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949" w:type="dxa"/>
          </w:tcPr>
          <w:p w14:paraId="5356DF02"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F03"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D03F56" w:rsidRPr="00583623" w14:paraId="5356DF11" w14:textId="77777777" w:rsidTr="00381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05" w14:textId="77777777" w:rsidR="00D03F56" w:rsidRDefault="00D03F56" w:rsidP="007C5F28">
            <w:pPr>
              <w:jc w:val="both"/>
              <w:rPr>
                <w:b w:val="0"/>
              </w:rPr>
            </w:pPr>
            <w:r w:rsidRPr="001374FD">
              <w:rPr>
                <w:b w:val="0"/>
              </w:rPr>
              <w:t>Nieuwe bevoegdheden (6</w:t>
            </w:r>
            <w:r w:rsidRPr="001374FD">
              <w:rPr>
                <w:b w:val="0"/>
                <w:vertAlign w:val="superscript"/>
              </w:rPr>
              <w:t>de</w:t>
            </w:r>
            <w:r w:rsidRPr="001374FD">
              <w:rPr>
                <w:b w:val="0"/>
              </w:rPr>
              <w:t xml:space="preserve"> staatshervorming) wor</w:t>
            </w:r>
            <w:r w:rsidR="00451746">
              <w:rPr>
                <w:b w:val="0"/>
              </w:rPr>
              <w:t>den ingeschakeld in het Vlaams z</w:t>
            </w:r>
            <w:r w:rsidRPr="001374FD">
              <w:rPr>
                <w:b w:val="0"/>
              </w:rPr>
              <w:t>orgnetwerk</w:t>
            </w:r>
            <w:r>
              <w:rPr>
                <w:b w:val="0"/>
              </w:rPr>
              <w:t>.</w:t>
            </w:r>
          </w:p>
          <w:p w14:paraId="5356DF06" w14:textId="77777777" w:rsidR="00D03F56" w:rsidRPr="001374FD" w:rsidRDefault="00D03F56" w:rsidP="007C5F28">
            <w:pPr>
              <w:pStyle w:val="Lijstalinea"/>
              <w:numPr>
                <w:ilvl w:val="0"/>
                <w:numId w:val="18"/>
              </w:numPr>
              <w:jc w:val="both"/>
              <w:rPr>
                <w:u w:val="single"/>
              </w:rPr>
            </w:pPr>
            <w:r>
              <w:rPr>
                <w:b w:val="0"/>
              </w:rPr>
              <w:t>Overlegplatform geestelijke gezondheidszorg (ombudsfunctie)</w:t>
            </w:r>
          </w:p>
          <w:p w14:paraId="5356DF07" w14:textId="77777777" w:rsidR="00D03F56" w:rsidRPr="001374FD" w:rsidRDefault="00D03F56" w:rsidP="007C5F28">
            <w:pPr>
              <w:pStyle w:val="Lijstalinea"/>
              <w:numPr>
                <w:ilvl w:val="0"/>
                <w:numId w:val="18"/>
              </w:numPr>
              <w:jc w:val="both"/>
              <w:rPr>
                <w:u w:val="single"/>
              </w:rPr>
            </w:pPr>
            <w:r>
              <w:rPr>
                <w:b w:val="0"/>
              </w:rPr>
              <w:t>Plaatsen Beschut Wonen (BW)</w:t>
            </w:r>
          </w:p>
          <w:p w14:paraId="5356DF08" w14:textId="77777777" w:rsidR="00D03F56" w:rsidRPr="001374FD" w:rsidRDefault="009465D4" w:rsidP="007C5F28">
            <w:pPr>
              <w:pStyle w:val="Lijstalinea"/>
              <w:numPr>
                <w:ilvl w:val="0"/>
                <w:numId w:val="18"/>
              </w:numPr>
              <w:jc w:val="both"/>
              <w:rPr>
                <w:u w:val="single"/>
              </w:rPr>
            </w:pPr>
            <w:r>
              <w:rPr>
                <w:b w:val="0"/>
              </w:rPr>
              <w:t>Plaatsen Psychiatrisch Verzor</w:t>
            </w:r>
            <w:r w:rsidR="00D03F56">
              <w:rPr>
                <w:b w:val="0"/>
              </w:rPr>
              <w:t>gingstehuis (PVT)</w:t>
            </w:r>
          </w:p>
          <w:p w14:paraId="5356DF09" w14:textId="77777777" w:rsidR="00E10152" w:rsidRPr="001374FD" w:rsidRDefault="00E10152" w:rsidP="00E10152">
            <w:pPr>
              <w:pStyle w:val="Lijstalinea"/>
              <w:numPr>
                <w:ilvl w:val="0"/>
                <w:numId w:val="18"/>
              </w:numPr>
              <w:jc w:val="both"/>
              <w:rPr>
                <w:u w:val="single"/>
              </w:rPr>
            </w:pPr>
            <w:r>
              <w:rPr>
                <w:b w:val="0"/>
              </w:rPr>
              <w:t>Verslavingszorg (revalidatieovereenkomsten)</w:t>
            </w:r>
          </w:p>
          <w:p w14:paraId="5356DF0A" w14:textId="77777777" w:rsidR="00D03F56" w:rsidRPr="00E10152" w:rsidRDefault="00D03F56" w:rsidP="007C5F28">
            <w:pPr>
              <w:pStyle w:val="Lijstalinea"/>
              <w:numPr>
                <w:ilvl w:val="0"/>
                <w:numId w:val="18"/>
              </w:numPr>
              <w:jc w:val="both"/>
              <w:rPr>
                <w:u w:val="single"/>
              </w:rPr>
            </w:pPr>
            <w:r>
              <w:rPr>
                <w:b w:val="0"/>
              </w:rPr>
              <w:t xml:space="preserve">Ouderenzorg: ‘long </w:t>
            </w:r>
            <w:proofErr w:type="spellStart"/>
            <w:r>
              <w:rPr>
                <w:b w:val="0"/>
              </w:rPr>
              <w:t>Stay</w:t>
            </w:r>
            <w:proofErr w:type="spellEnd"/>
            <w:r>
              <w:rPr>
                <w:b w:val="0"/>
              </w:rPr>
              <w:t>’</w:t>
            </w:r>
          </w:p>
          <w:p w14:paraId="5356DF0B" w14:textId="77777777" w:rsidR="00E10152" w:rsidRPr="001374FD" w:rsidRDefault="00E10152" w:rsidP="007C5F28">
            <w:pPr>
              <w:pStyle w:val="Lijstalinea"/>
              <w:numPr>
                <w:ilvl w:val="0"/>
                <w:numId w:val="18"/>
              </w:numPr>
              <w:jc w:val="both"/>
              <w:rPr>
                <w:u w:val="single"/>
              </w:rPr>
            </w:pPr>
            <w:r>
              <w:rPr>
                <w:b w:val="0"/>
              </w:rPr>
              <w:t>…</w:t>
            </w:r>
          </w:p>
          <w:p w14:paraId="5356DF0C" w14:textId="77777777" w:rsidR="00D03F56" w:rsidRDefault="00D03F56" w:rsidP="007C5F28">
            <w:pPr>
              <w:jc w:val="both"/>
              <w:rPr>
                <w:u w:val="single"/>
              </w:rPr>
            </w:pPr>
          </w:p>
          <w:p w14:paraId="5356DF0D" w14:textId="77777777" w:rsidR="00D03F56" w:rsidRPr="001374FD" w:rsidRDefault="00D03F56" w:rsidP="00E10152">
            <w:pPr>
              <w:jc w:val="both"/>
              <w:rPr>
                <w:b w:val="0"/>
              </w:rPr>
            </w:pPr>
            <w:r w:rsidRPr="00CB777B">
              <w:rPr>
                <w:b w:val="0"/>
                <w:u w:val="single"/>
              </w:rPr>
              <w:t>Doel</w:t>
            </w:r>
            <w:r w:rsidRPr="00CB777B">
              <w:rPr>
                <w:b w:val="0"/>
              </w:rPr>
              <w:t xml:space="preserve">: </w:t>
            </w:r>
            <w:r w:rsidR="00E10152">
              <w:rPr>
                <w:b w:val="0"/>
              </w:rPr>
              <w:t>K</w:t>
            </w:r>
            <w:r>
              <w:rPr>
                <w:b w:val="0"/>
              </w:rPr>
              <w:t xml:space="preserve">omen tot een </w:t>
            </w:r>
            <w:r w:rsidR="00E10152">
              <w:rPr>
                <w:b w:val="0"/>
              </w:rPr>
              <w:t xml:space="preserve">Vlaams </w:t>
            </w:r>
            <w:r>
              <w:rPr>
                <w:b w:val="0"/>
              </w:rPr>
              <w:t xml:space="preserve">zorgnetwerk </w:t>
            </w:r>
            <w:r w:rsidR="00E10152">
              <w:rPr>
                <w:b w:val="0"/>
              </w:rPr>
              <w:t>dat instaat voor</w:t>
            </w:r>
            <w:r>
              <w:rPr>
                <w:b w:val="0"/>
              </w:rPr>
              <w:t xml:space="preserve"> </w:t>
            </w:r>
            <w:r w:rsidR="00E10152">
              <w:rPr>
                <w:b w:val="0"/>
              </w:rPr>
              <w:t>een gedifferentieerd aanbod door onderlinge samenwerking.</w:t>
            </w:r>
          </w:p>
        </w:tc>
        <w:tc>
          <w:tcPr>
            <w:tcW w:w="1276" w:type="dxa"/>
            <w:tcBorders>
              <w:left w:val="single" w:sz="4" w:space="0" w:color="8BAE00" w:themeColor="accent1"/>
              <w:right w:val="single" w:sz="4" w:space="0" w:color="8BAE00" w:themeColor="accent1"/>
            </w:tcBorders>
          </w:tcPr>
          <w:p w14:paraId="5356DF0E" w14:textId="77777777" w:rsidR="00D03F56" w:rsidRDefault="00E10152" w:rsidP="007C5F28">
            <w:pPr>
              <w:jc w:val="both"/>
              <w:cnfStyle w:val="000000100000" w:firstRow="0" w:lastRow="0" w:firstColumn="0" w:lastColumn="0" w:oddVBand="0" w:evenVBand="0" w:oddHBand="1" w:evenHBand="0" w:firstRowFirstColumn="0" w:firstRowLastColumn="0" w:lastRowFirstColumn="0" w:lastRowLastColumn="0"/>
            </w:pPr>
            <w:r>
              <w:t>2015</w:t>
            </w:r>
            <w:r w:rsidR="00381F00">
              <w:t>-2019</w:t>
            </w:r>
          </w:p>
        </w:tc>
        <w:tc>
          <w:tcPr>
            <w:tcW w:w="1949" w:type="dxa"/>
            <w:tcBorders>
              <w:left w:val="single" w:sz="4" w:space="0" w:color="8BAE00" w:themeColor="accent1"/>
            </w:tcBorders>
          </w:tcPr>
          <w:p w14:paraId="5356DF0F" w14:textId="77777777" w:rsidR="00D03F56" w:rsidRDefault="00D03F56" w:rsidP="000F5865">
            <w:pPr>
              <w:cnfStyle w:val="000000100000" w:firstRow="0" w:lastRow="0" w:firstColumn="0" w:lastColumn="0" w:oddVBand="0" w:evenVBand="0" w:oddHBand="1" w:evenHBand="0" w:firstRowFirstColumn="0" w:firstRowLastColumn="0" w:lastRowFirstColumn="0" w:lastRowLastColumn="0"/>
              <w:rPr>
                <w:b/>
              </w:rPr>
            </w:pPr>
            <w:r w:rsidRPr="001374FD">
              <w:rPr>
                <w:b/>
              </w:rPr>
              <w:t>Z&amp;G</w:t>
            </w:r>
          </w:p>
          <w:p w14:paraId="5356DF10" w14:textId="77777777" w:rsidR="007A2C91" w:rsidRPr="007A2C91" w:rsidRDefault="007A2C91" w:rsidP="000F5865">
            <w:pPr>
              <w:cnfStyle w:val="000000100000" w:firstRow="0" w:lastRow="0" w:firstColumn="0" w:lastColumn="0" w:oddVBand="0" w:evenVBand="0" w:oddHBand="1" w:evenHBand="0" w:firstRowFirstColumn="0" w:firstRowLastColumn="0" w:lastRowFirstColumn="0" w:lastRowLastColumn="0"/>
            </w:pPr>
            <w:r w:rsidRPr="007A2C91">
              <w:t>VAPH</w:t>
            </w:r>
            <w:r w:rsidR="008B12A1">
              <w:t>, BC</w:t>
            </w:r>
          </w:p>
        </w:tc>
      </w:tr>
      <w:tr w:rsidR="00D03F56" w:rsidRPr="00583623" w14:paraId="5356DF19" w14:textId="77777777" w:rsidTr="00381F00">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12" w14:textId="77777777" w:rsidR="007A2C91" w:rsidRDefault="007A2C91" w:rsidP="007A2C91">
            <w:pPr>
              <w:jc w:val="both"/>
              <w:rPr>
                <w:b w:val="0"/>
                <w:bCs w:val="0"/>
              </w:rPr>
            </w:pPr>
            <w:r>
              <w:rPr>
                <w:b w:val="0"/>
                <w:bCs w:val="0"/>
              </w:rPr>
              <w:t>Onze partners binnen GGZ en meer specifiek binnen de zorgcircuits voor geïnterneerden weten welke afgebakende doelgroep</w:t>
            </w:r>
            <w:r w:rsidR="007E4C30">
              <w:rPr>
                <w:b w:val="0"/>
                <w:bCs w:val="0"/>
              </w:rPr>
              <w:t xml:space="preserve"> geïnterneerden</w:t>
            </w:r>
            <w:r>
              <w:rPr>
                <w:b w:val="0"/>
                <w:bCs w:val="0"/>
              </w:rPr>
              <w:t xml:space="preserve"> Vlaanderen opneemt. Binnen deze afgebakende doelgroep zoeken we intern naar (gezamenlijke) oplossingen</w:t>
            </w:r>
            <w:r w:rsidR="00451746">
              <w:rPr>
                <w:b w:val="0"/>
                <w:bCs w:val="0"/>
              </w:rPr>
              <w:t xml:space="preserve"> op maat</w:t>
            </w:r>
            <w:r>
              <w:rPr>
                <w:b w:val="0"/>
                <w:bCs w:val="0"/>
              </w:rPr>
              <w:t>.</w:t>
            </w:r>
          </w:p>
          <w:p w14:paraId="5356DF13" w14:textId="77777777" w:rsidR="00D03F56" w:rsidRPr="00CB777B" w:rsidRDefault="007A2C91" w:rsidP="007A2C91">
            <w:pPr>
              <w:jc w:val="both"/>
              <w:rPr>
                <w:b w:val="0"/>
              </w:rPr>
            </w:pPr>
            <w:r>
              <w:rPr>
                <w:b w:val="0"/>
                <w:bCs w:val="0"/>
              </w:rPr>
              <w:t>Gezamenlijke oplossingen worden aangere</w:t>
            </w:r>
            <w:r w:rsidR="00451746">
              <w:rPr>
                <w:b w:val="0"/>
                <w:bCs w:val="0"/>
              </w:rPr>
              <w:t>ikt door diverse samenwerkingen binnen het Vlaams zorgnetwerk:</w:t>
            </w:r>
            <w:r>
              <w:rPr>
                <w:b w:val="0"/>
                <w:bCs w:val="0"/>
              </w:rPr>
              <w:t xml:space="preserve"> GGZ/verslaafdenzorg/VAPH, regulier/forensisch, residentieel/ambulant.</w:t>
            </w:r>
          </w:p>
          <w:p w14:paraId="5356DF14" w14:textId="77777777" w:rsidR="00D03F56" w:rsidRDefault="00D03F56" w:rsidP="007C5F28">
            <w:pPr>
              <w:jc w:val="both"/>
              <w:rPr>
                <w:b w:val="0"/>
                <w:bCs w:val="0"/>
              </w:rPr>
            </w:pPr>
          </w:p>
          <w:p w14:paraId="5356DF15" w14:textId="77777777" w:rsidR="00D03F56" w:rsidRPr="007A2C91" w:rsidRDefault="00D03F56" w:rsidP="007A2C91">
            <w:pPr>
              <w:jc w:val="both"/>
            </w:pPr>
            <w:r w:rsidRPr="00CB777B">
              <w:rPr>
                <w:b w:val="0"/>
                <w:bCs w:val="0"/>
                <w:u w:val="single"/>
              </w:rPr>
              <w:t>Doel</w:t>
            </w:r>
            <w:r w:rsidRPr="00CB777B">
              <w:rPr>
                <w:b w:val="0"/>
                <w:bCs w:val="0"/>
              </w:rPr>
              <w:t>:</w:t>
            </w:r>
            <w:r>
              <w:rPr>
                <w:b w:val="0"/>
                <w:bCs w:val="0"/>
              </w:rPr>
              <w:t xml:space="preserve"> </w:t>
            </w:r>
            <w:r w:rsidR="007A2C91" w:rsidRPr="00CB777B">
              <w:rPr>
                <w:b w:val="0"/>
              </w:rPr>
              <w:t>We formuleren</w:t>
            </w:r>
            <w:r w:rsidR="007A2C91">
              <w:rPr>
                <w:b w:val="0"/>
              </w:rPr>
              <w:t xml:space="preserve"> </w:t>
            </w:r>
            <w:r w:rsidR="007A2C91" w:rsidRPr="00CB777B">
              <w:rPr>
                <w:b w:val="0"/>
              </w:rPr>
              <w:t>een</w:t>
            </w:r>
            <w:r w:rsidR="007A2C91">
              <w:rPr>
                <w:b w:val="0"/>
              </w:rPr>
              <w:t xml:space="preserve"> </w:t>
            </w:r>
            <w:r w:rsidR="00D47806">
              <w:rPr>
                <w:b w:val="0"/>
              </w:rPr>
              <w:t xml:space="preserve">Vlaams </w:t>
            </w:r>
            <w:r w:rsidR="007A2C91" w:rsidRPr="00CB777B">
              <w:rPr>
                <w:b w:val="0"/>
              </w:rPr>
              <w:t xml:space="preserve">antwoord op </w:t>
            </w:r>
            <w:r w:rsidR="007A2C91">
              <w:rPr>
                <w:b w:val="0"/>
              </w:rPr>
              <w:t>de collectieve</w:t>
            </w:r>
            <w:r w:rsidR="007A2C91" w:rsidRPr="00CB777B">
              <w:rPr>
                <w:b w:val="0"/>
              </w:rPr>
              <w:t xml:space="preserve"> verantwoordelijkheid </w:t>
            </w:r>
            <w:r w:rsidR="007A2C91">
              <w:rPr>
                <w:b w:val="0"/>
              </w:rPr>
              <w:t xml:space="preserve">binnen de </w:t>
            </w:r>
            <w:r w:rsidR="005B515A">
              <w:rPr>
                <w:b w:val="0"/>
              </w:rPr>
              <w:t xml:space="preserve">art. </w:t>
            </w:r>
            <w:r w:rsidR="007A2C91" w:rsidRPr="00CB777B">
              <w:rPr>
                <w:b w:val="0"/>
              </w:rPr>
              <w:t>107</w:t>
            </w:r>
            <w:r w:rsidR="005B515A">
              <w:rPr>
                <w:b w:val="0"/>
              </w:rPr>
              <w:t>-</w:t>
            </w:r>
            <w:r w:rsidR="007A2C91" w:rsidRPr="00CB777B">
              <w:rPr>
                <w:b w:val="0"/>
              </w:rPr>
              <w:t xml:space="preserve">netwerken en </w:t>
            </w:r>
            <w:r w:rsidR="007A2C91">
              <w:rPr>
                <w:b w:val="0"/>
              </w:rPr>
              <w:t xml:space="preserve">binnen </w:t>
            </w:r>
            <w:r w:rsidR="007A2C91" w:rsidRPr="00CB777B">
              <w:rPr>
                <w:b w:val="0"/>
              </w:rPr>
              <w:t>de zorgcircuits voor geïnterneerden.</w:t>
            </w:r>
          </w:p>
        </w:tc>
        <w:tc>
          <w:tcPr>
            <w:tcW w:w="1276" w:type="dxa"/>
            <w:tcBorders>
              <w:left w:val="single" w:sz="4" w:space="0" w:color="8BAE00" w:themeColor="accent1"/>
              <w:right w:val="single" w:sz="4" w:space="0" w:color="8BAE00" w:themeColor="accent1"/>
            </w:tcBorders>
          </w:tcPr>
          <w:p w14:paraId="5356DF16" w14:textId="77777777" w:rsidR="00D03F56" w:rsidRDefault="00381F00" w:rsidP="007C5F28">
            <w:pPr>
              <w:jc w:val="both"/>
              <w:cnfStyle w:val="000000000000" w:firstRow="0" w:lastRow="0" w:firstColumn="0" w:lastColumn="0" w:oddVBand="0" w:evenVBand="0" w:oddHBand="0" w:evenHBand="0" w:firstRowFirstColumn="0" w:firstRowLastColumn="0" w:lastRowFirstColumn="0" w:lastRowLastColumn="0"/>
            </w:pPr>
            <w:r>
              <w:t>2015-2019</w:t>
            </w:r>
          </w:p>
        </w:tc>
        <w:tc>
          <w:tcPr>
            <w:tcW w:w="1949" w:type="dxa"/>
            <w:tcBorders>
              <w:left w:val="single" w:sz="4" w:space="0" w:color="8BAE00" w:themeColor="accent1"/>
            </w:tcBorders>
          </w:tcPr>
          <w:p w14:paraId="5356DF17" w14:textId="77777777" w:rsidR="00D03F56" w:rsidRDefault="00381F00" w:rsidP="000F5865">
            <w:pPr>
              <w:cnfStyle w:val="000000000000" w:firstRow="0" w:lastRow="0" w:firstColumn="0" w:lastColumn="0" w:oddVBand="0" w:evenVBand="0" w:oddHBand="0" w:evenHBand="0" w:firstRowFirstColumn="0" w:firstRowLastColumn="0" w:lastRowFirstColumn="0" w:lastRowLastColumn="0"/>
              <w:rPr>
                <w:b/>
              </w:rPr>
            </w:pPr>
            <w:r>
              <w:rPr>
                <w:b/>
              </w:rPr>
              <w:t>BC</w:t>
            </w:r>
          </w:p>
          <w:p w14:paraId="5356DF18" w14:textId="77777777" w:rsidR="00D03F56" w:rsidRPr="00DC3F30" w:rsidRDefault="00381F00" w:rsidP="00381F00">
            <w:pPr>
              <w:cnfStyle w:val="000000000000" w:firstRow="0" w:lastRow="0" w:firstColumn="0" w:lastColumn="0" w:oddVBand="0" w:evenVBand="0" w:oddHBand="0" w:evenHBand="0" w:firstRowFirstColumn="0" w:firstRowLastColumn="0" w:lastRowFirstColumn="0" w:lastRowLastColumn="0"/>
            </w:pPr>
            <w:r>
              <w:t xml:space="preserve">Z&amp;G, </w:t>
            </w:r>
            <w:r w:rsidR="00D03F56">
              <w:t xml:space="preserve">VAPH, </w:t>
            </w:r>
            <w:r>
              <w:t>Dep. WVG</w:t>
            </w:r>
            <w:r w:rsidR="00D03F56">
              <w:t>, Netwe</w:t>
            </w:r>
            <w:r w:rsidR="000F5865">
              <w:t>rk</w:t>
            </w:r>
            <w:r>
              <w:t>-</w:t>
            </w:r>
            <w:r w:rsidR="000F5865">
              <w:t>coördinatoren</w:t>
            </w:r>
          </w:p>
        </w:tc>
      </w:tr>
      <w:tr w:rsidR="00381F00" w:rsidRPr="00583623" w14:paraId="5356DF20" w14:textId="77777777" w:rsidTr="002D3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1A" w14:textId="77777777" w:rsidR="00381F00" w:rsidRDefault="00381F00" w:rsidP="002D30F4">
            <w:pPr>
              <w:jc w:val="both"/>
              <w:rPr>
                <w:b w:val="0"/>
                <w:bCs w:val="0"/>
              </w:rPr>
            </w:pPr>
            <w:r>
              <w:rPr>
                <w:b w:val="0"/>
                <w:bCs w:val="0"/>
              </w:rPr>
              <w:t>We ontwikkelen een centrale zorgregie voor het Vlaams zorgnetwerk waarin we duidelijke doorstroom- en uitstroomcriteria formuleren en hanteren.</w:t>
            </w:r>
          </w:p>
          <w:p w14:paraId="5356DF1B" w14:textId="77777777" w:rsidR="00381F00" w:rsidRDefault="00381F00" w:rsidP="002D30F4">
            <w:pPr>
              <w:jc w:val="both"/>
              <w:rPr>
                <w:b w:val="0"/>
                <w:bCs w:val="0"/>
              </w:rPr>
            </w:pPr>
          </w:p>
          <w:p w14:paraId="5356DF1C" w14:textId="77777777" w:rsidR="00381F00" w:rsidRPr="006E747B" w:rsidRDefault="00381F00" w:rsidP="002D30F4">
            <w:pPr>
              <w:jc w:val="both"/>
              <w:rPr>
                <w:b w:val="0"/>
                <w:bCs w:val="0"/>
              </w:rPr>
            </w:pPr>
            <w:r>
              <w:rPr>
                <w:b w:val="0"/>
                <w:bCs w:val="0"/>
                <w:u w:val="single"/>
              </w:rPr>
              <w:t>Doel</w:t>
            </w:r>
            <w:r>
              <w:rPr>
                <w:b w:val="0"/>
                <w:bCs w:val="0"/>
              </w:rPr>
              <w:t>: Door centralisatie het overzicht behouden over onze onderlinge (complexe) samenwerkingen en duidelijkheid bieden aan onze Federale partners.</w:t>
            </w:r>
          </w:p>
        </w:tc>
        <w:tc>
          <w:tcPr>
            <w:tcW w:w="1276" w:type="dxa"/>
            <w:tcBorders>
              <w:left w:val="single" w:sz="4" w:space="0" w:color="8BAE00" w:themeColor="accent1"/>
              <w:right w:val="single" w:sz="4" w:space="0" w:color="8BAE00" w:themeColor="accent1"/>
            </w:tcBorders>
          </w:tcPr>
          <w:p w14:paraId="5356DF1D" w14:textId="77777777" w:rsidR="00381F00" w:rsidRDefault="00381F00" w:rsidP="002D30F4">
            <w:pPr>
              <w:jc w:val="both"/>
              <w:cnfStyle w:val="000000100000" w:firstRow="0" w:lastRow="0" w:firstColumn="0" w:lastColumn="0" w:oddVBand="0" w:evenVBand="0" w:oddHBand="1" w:evenHBand="0" w:firstRowFirstColumn="0" w:firstRowLastColumn="0" w:lastRowFirstColumn="0" w:lastRowLastColumn="0"/>
            </w:pPr>
            <w:r>
              <w:t>201</w:t>
            </w:r>
            <w:r w:rsidR="00D3691A">
              <w:t>5-2019</w:t>
            </w:r>
          </w:p>
        </w:tc>
        <w:tc>
          <w:tcPr>
            <w:tcW w:w="1949" w:type="dxa"/>
            <w:tcBorders>
              <w:left w:val="single" w:sz="4" w:space="0" w:color="8BAE00" w:themeColor="accent1"/>
            </w:tcBorders>
          </w:tcPr>
          <w:p w14:paraId="5356DF1E" w14:textId="77777777" w:rsidR="00381F00" w:rsidRDefault="00381F00" w:rsidP="002D30F4">
            <w:pPr>
              <w:cnfStyle w:val="000000100000" w:firstRow="0" w:lastRow="0" w:firstColumn="0" w:lastColumn="0" w:oddVBand="0" w:evenVBand="0" w:oddHBand="1" w:evenHBand="0" w:firstRowFirstColumn="0" w:firstRowLastColumn="0" w:lastRowFirstColumn="0" w:lastRowLastColumn="0"/>
              <w:rPr>
                <w:b/>
              </w:rPr>
            </w:pPr>
            <w:r>
              <w:rPr>
                <w:b/>
              </w:rPr>
              <w:t>BC</w:t>
            </w:r>
          </w:p>
          <w:p w14:paraId="5356DF1F" w14:textId="77777777" w:rsidR="00381F00" w:rsidRPr="00735861" w:rsidRDefault="00684044" w:rsidP="00684044">
            <w:pPr>
              <w:cnfStyle w:val="000000100000" w:firstRow="0" w:lastRow="0" w:firstColumn="0" w:lastColumn="0" w:oddVBand="0" w:evenVBand="0" w:oddHBand="1" w:evenHBand="0" w:firstRowFirstColumn="0" w:firstRowLastColumn="0" w:lastRowFirstColumn="0" w:lastRowLastColumn="0"/>
            </w:pPr>
            <w:r>
              <w:t xml:space="preserve">Z&amp;G, VAPH, </w:t>
            </w:r>
            <w:r w:rsidR="00381F00">
              <w:t>Netwerk-coördinatoren, CBM/</w:t>
            </w:r>
            <w:r w:rsidR="00F30C22">
              <w:t xml:space="preserve">KBM, Dep. WVG </w:t>
            </w:r>
          </w:p>
        </w:tc>
      </w:tr>
      <w:tr w:rsidR="00D03F56" w:rsidRPr="00583623" w14:paraId="5356DF27" w14:textId="77777777" w:rsidTr="00381F00">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21" w14:textId="77777777" w:rsidR="00D03F56" w:rsidRDefault="00451746" w:rsidP="006A4FEA">
            <w:pPr>
              <w:jc w:val="both"/>
              <w:rPr>
                <w:b w:val="0"/>
              </w:rPr>
            </w:pPr>
            <w:r w:rsidRPr="004F3F4D">
              <w:rPr>
                <w:b w:val="0"/>
              </w:rPr>
              <w:t>Opstellen van g</w:t>
            </w:r>
            <w:r w:rsidR="00D03F56" w:rsidRPr="004F3F4D">
              <w:rPr>
                <w:b w:val="0"/>
              </w:rPr>
              <w:t>ezamenlijke indicatiestelling en risicotaxatie</w:t>
            </w:r>
            <w:r w:rsidR="005E39B0">
              <w:rPr>
                <w:b w:val="0"/>
              </w:rPr>
              <w:t xml:space="preserve"> dat</w:t>
            </w:r>
            <w:r w:rsidR="004F3F4D" w:rsidRPr="004F3F4D">
              <w:rPr>
                <w:b w:val="0"/>
              </w:rPr>
              <w:t xml:space="preserve"> zowel door de verwijzers (PSD, FPC, CBM/KBM) als door het Vlaams zorgnetwerk </w:t>
            </w:r>
            <w:r w:rsidR="005E39B0">
              <w:rPr>
                <w:b w:val="0"/>
              </w:rPr>
              <w:t>gehanteerd wordt</w:t>
            </w:r>
            <w:r w:rsidR="004F3F4D">
              <w:rPr>
                <w:b w:val="0"/>
              </w:rPr>
              <w:t>.</w:t>
            </w:r>
          </w:p>
          <w:p w14:paraId="5356DF22" w14:textId="77777777" w:rsidR="00451746" w:rsidRDefault="00451746" w:rsidP="006A4FEA">
            <w:pPr>
              <w:jc w:val="both"/>
              <w:rPr>
                <w:b w:val="0"/>
              </w:rPr>
            </w:pPr>
          </w:p>
          <w:p w14:paraId="5356DF23" w14:textId="77777777" w:rsidR="00D03F56" w:rsidRPr="00707908" w:rsidRDefault="00D03F56" w:rsidP="004F3F4D">
            <w:pPr>
              <w:jc w:val="both"/>
              <w:rPr>
                <w:b w:val="0"/>
              </w:rPr>
            </w:pPr>
            <w:r w:rsidRPr="00707908">
              <w:rPr>
                <w:b w:val="0"/>
                <w:u w:val="single"/>
              </w:rPr>
              <w:t>Doel</w:t>
            </w:r>
            <w:r>
              <w:rPr>
                <w:b w:val="0"/>
              </w:rPr>
              <w:t xml:space="preserve">: Vlotte </w:t>
            </w:r>
            <w:r w:rsidR="007E4C30">
              <w:rPr>
                <w:b w:val="0"/>
              </w:rPr>
              <w:t>ins</w:t>
            </w:r>
            <w:r w:rsidR="004F3F4D">
              <w:rPr>
                <w:b w:val="0"/>
              </w:rPr>
              <w:t>troom in het Vlaams zorgnetwerk.</w:t>
            </w:r>
          </w:p>
        </w:tc>
        <w:tc>
          <w:tcPr>
            <w:tcW w:w="1276" w:type="dxa"/>
            <w:tcBorders>
              <w:left w:val="single" w:sz="4" w:space="0" w:color="8BAE00" w:themeColor="accent1"/>
              <w:right w:val="single" w:sz="4" w:space="0" w:color="8BAE00" w:themeColor="accent1"/>
            </w:tcBorders>
          </w:tcPr>
          <w:p w14:paraId="5356DF24" w14:textId="77777777" w:rsidR="00D03F56" w:rsidRDefault="00381F00" w:rsidP="006A4FEA">
            <w:pPr>
              <w:jc w:val="both"/>
              <w:cnfStyle w:val="000000000000" w:firstRow="0" w:lastRow="0" w:firstColumn="0" w:lastColumn="0" w:oddVBand="0" w:evenVBand="0" w:oddHBand="0" w:evenHBand="0" w:firstRowFirstColumn="0" w:firstRowLastColumn="0" w:lastRowFirstColumn="0" w:lastRowLastColumn="0"/>
            </w:pPr>
            <w:r>
              <w:t>2015-2019</w:t>
            </w:r>
          </w:p>
        </w:tc>
        <w:tc>
          <w:tcPr>
            <w:tcW w:w="1949" w:type="dxa"/>
            <w:tcBorders>
              <w:left w:val="single" w:sz="4" w:space="0" w:color="8BAE00" w:themeColor="accent1"/>
            </w:tcBorders>
          </w:tcPr>
          <w:p w14:paraId="5356DF25" w14:textId="77777777" w:rsidR="00D03F56" w:rsidRDefault="00684044" w:rsidP="000F5865">
            <w:pPr>
              <w:cnfStyle w:val="000000000000" w:firstRow="0" w:lastRow="0" w:firstColumn="0" w:lastColumn="0" w:oddVBand="0" w:evenVBand="0" w:oddHBand="0" w:evenHBand="0" w:firstRowFirstColumn="0" w:firstRowLastColumn="0" w:lastRowFirstColumn="0" w:lastRowLastColumn="0"/>
              <w:rPr>
                <w:b/>
              </w:rPr>
            </w:pPr>
            <w:r>
              <w:rPr>
                <w:b/>
              </w:rPr>
              <w:t>T</w:t>
            </w:r>
            <w:r w:rsidR="00D03F56">
              <w:rPr>
                <w:b/>
              </w:rPr>
              <w:t>askforce GGZ</w:t>
            </w:r>
          </w:p>
          <w:p w14:paraId="5356DF26" w14:textId="77777777" w:rsidR="00D03F56" w:rsidRPr="00707908" w:rsidRDefault="00D03F56" w:rsidP="000F5865">
            <w:pPr>
              <w:cnfStyle w:val="000000000000" w:firstRow="0" w:lastRow="0" w:firstColumn="0" w:lastColumn="0" w:oddVBand="0" w:evenVBand="0" w:oddHBand="0" w:evenHBand="0" w:firstRowFirstColumn="0" w:firstRowLastColumn="0" w:lastRowFirstColumn="0" w:lastRowLastColumn="0"/>
            </w:pPr>
            <w:r w:rsidRPr="00707908">
              <w:t xml:space="preserve">PSD, </w:t>
            </w:r>
            <w:r>
              <w:t xml:space="preserve">FPC, </w:t>
            </w:r>
            <w:r w:rsidRPr="00707908">
              <w:t>CBM/KBM, Vlaams zorgnetwerk</w:t>
            </w:r>
            <w:r w:rsidR="008B12A1">
              <w:t>, BC</w:t>
            </w:r>
          </w:p>
        </w:tc>
      </w:tr>
    </w:tbl>
    <w:p w14:paraId="5356DF28" w14:textId="77777777" w:rsidR="006B32D0" w:rsidRDefault="006B32D0" w:rsidP="006A4FEA">
      <w:pPr>
        <w:jc w:val="both"/>
      </w:pPr>
    </w:p>
    <w:tbl>
      <w:tblPr>
        <w:tblStyle w:val="Lichtelijst-accent1"/>
        <w:tblW w:w="0" w:type="auto"/>
        <w:tblLook w:val="04A0" w:firstRow="1" w:lastRow="0" w:firstColumn="1" w:lastColumn="0" w:noHBand="0" w:noVBand="1"/>
      </w:tblPr>
      <w:tblGrid>
        <w:gridCol w:w="6734"/>
        <w:gridCol w:w="1254"/>
        <w:gridCol w:w="1913"/>
      </w:tblGrid>
      <w:tr w:rsidR="001F3ECA" w:rsidRPr="002768A4" w14:paraId="5356DF2D" w14:textId="77777777" w:rsidTr="00493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F29" w14:textId="77777777" w:rsidR="001F3ECA" w:rsidRPr="00233007" w:rsidRDefault="00E223A0" w:rsidP="00A24DC7">
            <w:pPr>
              <w:pStyle w:val="Kop3"/>
              <w:numPr>
                <w:ilvl w:val="1"/>
                <w:numId w:val="45"/>
              </w:numPr>
              <w:outlineLvl w:val="2"/>
            </w:pPr>
            <w:r>
              <w:t xml:space="preserve">  </w:t>
            </w:r>
            <w:r w:rsidR="001F3ECA" w:rsidRPr="00233007">
              <w:t>Vlotte overgang/samenwerking met regulier</w:t>
            </w:r>
            <w:r w:rsidR="009465D4">
              <w:t>e</w:t>
            </w:r>
            <w:r w:rsidR="001F3ECA" w:rsidRPr="00233007">
              <w:t xml:space="preserve"> zorg in Vlaanderen (ondersteuning GGZ)</w:t>
            </w:r>
          </w:p>
        </w:tc>
        <w:tc>
          <w:tcPr>
            <w:tcW w:w="1276" w:type="dxa"/>
          </w:tcPr>
          <w:p w14:paraId="5356DF2A"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949" w:type="dxa"/>
          </w:tcPr>
          <w:p w14:paraId="5356DF2B"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F2C"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5356DF34" w14:textId="77777777" w:rsidTr="0049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2E" w14:textId="77777777" w:rsidR="001F3ECA" w:rsidRDefault="004F3F4D" w:rsidP="006A4FEA">
            <w:pPr>
              <w:jc w:val="both"/>
              <w:rPr>
                <w:b w:val="0"/>
              </w:rPr>
            </w:pPr>
            <w:r>
              <w:rPr>
                <w:b w:val="0"/>
              </w:rPr>
              <w:t xml:space="preserve">Duidelijkheid scheppen waaraan een forensische cliënt moet voldoen vooraleer hij/zij naar een reguliere dienst/voorziening doorverwezen kan worden. </w:t>
            </w:r>
            <w:r w:rsidR="00E610DA">
              <w:rPr>
                <w:b w:val="0"/>
              </w:rPr>
              <w:t xml:space="preserve">Zodat </w:t>
            </w:r>
            <w:r>
              <w:rPr>
                <w:b w:val="0"/>
              </w:rPr>
              <w:t xml:space="preserve">reguliere diensten/voorzieningen </w:t>
            </w:r>
            <w:r w:rsidR="00E610DA">
              <w:rPr>
                <w:b w:val="0"/>
              </w:rPr>
              <w:t>zich gericht kunnen voorbereiden om</w:t>
            </w:r>
            <w:r>
              <w:rPr>
                <w:b w:val="0"/>
              </w:rPr>
              <w:t xml:space="preserve"> een forensische cliënt op</w:t>
            </w:r>
            <w:r w:rsidR="00E610DA">
              <w:rPr>
                <w:b w:val="0"/>
              </w:rPr>
              <w:t xml:space="preserve"> te nemen.</w:t>
            </w:r>
          </w:p>
          <w:p w14:paraId="5356DF2F" w14:textId="77777777" w:rsidR="001F3ECA" w:rsidRDefault="001F3ECA" w:rsidP="006A4FEA">
            <w:pPr>
              <w:jc w:val="both"/>
              <w:rPr>
                <w:b w:val="0"/>
              </w:rPr>
            </w:pPr>
          </w:p>
          <w:p w14:paraId="5356DF30" w14:textId="77777777" w:rsidR="001F3ECA" w:rsidRPr="00233007" w:rsidRDefault="001F3ECA" w:rsidP="004F3F4D">
            <w:pPr>
              <w:jc w:val="both"/>
              <w:rPr>
                <w:b w:val="0"/>
                <w:u w:val="single"/>
              </w:rPr>
            </w:pPr>
            <w:r w:rsidRPr="00233007">
              <w:rPr>
                <w:b w:val="0"/>
                <w:u w:val="single"/>
              </w:rPr>
              <w:t>Doel</w:t>
            </w:r>
            <w:r w:rsidRPr="00233007">
              <w:rPr>
                <w:b w:val="0"/>
              </w:rPr>
              <w:t xml:space="preserve">: </w:t>
            </w:r>
            <w:r w:rsidR="004F3F4D">
              <w:rPr>
                <w:b w:val="0"/>
              </w:rPr>
              <w:t>D</w:t>
            </w:r>
            <w:r w:rsidR="004F3F4D" w:rsidRPr="00233007">
              <w:rPr>
                <w:b w:val="0"/>
              </w:rPr>
              <w:t xml:space="preserve">uidelijke criteria </w:t>
            </w:r>
            <w:r w:rsidR="004F3F4D">
              <w:rPr>
                <w:b w:val="0"/>
              </w:rPr>
              <w:t xml:space="preserve">formuleren </w:t>
            </w:r>
            <w:r w:rsidR="004F3F4D" w:rsidRPr="00233007">
              <w:rPr>
                <w:b w:val="0"/>
              </w:rPr>
              <w:t xml:space="preserve">voor </w:t>
            </w:r>
            <w:r w:rsidR="0037431B">
              <w:rPr>
                <w:b w:val="0"/>
              </w:rPr>
              <w:t>doorstroom van forensische-</w:t>
            </w:r>
            <w:r w:rsidR="004F3F4D">
              <w:rPr>
                <w:b w:val="0"/>
              </w:rPr>
              <w:t>naar reguliere zorg.</w:t>
            </w:r>
          </w:p>
        </w:tc>
        <w:tc>
          <w:tcPr>
            <w:tcW w:w="1276" w:type="dxa"/>
            <w:tcBorders>
              <w:left w:val="single" w:sz="4" w:space="0" w:color="8BAE00" w:themeColor="accent1"/>
              <w:right w:val="single" w:sz="4" w:space="0" w:color="8BAE00" w:themeColor="accent1"/>
            </w:tcBorders>
          </w:tcPr>
          <w:p w14:paraId="5356DF31" w14:textId="77777777" w:rsidR="001F3ECA" w:rsidRPr="00F63F52" w:rsidRDefault="004939E1" w:rsidP="006A4FEA">
            <w:pPr>
              <w:jc w:val="both"/>
              <w:cnfStyle w:val="000000100000" w:firstRow="0" w:lastRow="0" w:firstColumn="0" w:lastColumn="0" w:oddVBand="0" w:evenVBand="0" w:oddHBand="1" w:evenHBand="0" w:firstRowFirstColumn="0" w:firstRowLastColumn="0" w:lastRowFirstColumn="0" w:lastRowLastColumn="0"/>
            </w:pPr>
            <w:r>
              <w:t>2015-2019</w:t>
            </w:r>
          </w:p>
        </w:tc>
        <w:tc>
          <w:tcPr>
            <w:tcW w:w="1949" w:type="dxa"/>
            <w:tcBorders>
              <w:left w:val="single" w:sz="4" w:space="0" w:color="8BAE00" w:themeColor="accent1"/>
            </w:tcBorders>
          </w:tcPr>
          <w:p w14:paraId="5356DF32" w14:textId="77777777" w:rsidR="001F3ECA" w:rsidRDefault="004939E1"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5356DF33" w14:textId="77777777" w:rsidR="001F3ECA" w:rsidRPr="00233007" w:rsidRDefault="004939E1" w:rsidP="00F30C22">
            <w:pPr>
              <w:cnfStyle w:val="000000100000" w:firstRow="0" w:lastRow="0" w:firstColumn="0" w:lastColumn="0" w:oddVBand="0" w:evenVBand="0" w:oddHBand="1" w:evenHBand="0" w:firstRowFirstColumn="0" w:firstRowLastColumn="0" w:lastRowFirstColumn="0" w:lastRowLastColumn="0"/>
            </w:pPr>
            <w:r>
              <w:t xml:space="preserve">Z&amp;G, </w:t>
            </w:r>
            <w:r w:rsidR="001F3ECA" w:rsidRPr="00233007">
              <w:t xml:space="preserve">VAPH, </w:t>
            </w:r>
            <w:r w:rsidR="00F30C22">
              <w:t>Dep. WVG</w:t>
            </w:r>
            <w:r w:rsidR="001F3ECA" w:rsidRPr="00233007">
              <w:t xml:space="preserve">, </w:t>
            </w:r>
            <w:r w:rsidR="000F5865">
              <w:t xml:space="preserve">OPZC </w:t>
            </w:r>
            <w:proofErr w:type="spellStart"/>
            <w:r w:rsidR="000F5865">
              <w:t>Rekem</w:t>
            </w:r>
            <w:proofErr w:type="spellEnd"/>
            <w:r w:rsidR="000F5865">
              <w:t>, FPC</w:t>
            </w:r>
          </w:p>
        </w:tc>
      </w:tr>
      <w:tr w:rsidR="001F3ECA" w:rsidRPr="00F63F52" w14:paraId="5356DF40" w14:textId="77777777" w:rsidTr="004939E1">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35" w14:textId="77777777" w:rsidR="001F3ECA" w:rsidRDefault="001F3ECA" w:rsidP="006A4FEA">
            <w:pPr>
              <w:jc w:val="both"/>
              <w:rPr>
                <w:b w:val="0"/>
              </w:rPr>
            </w:pPr>
            <w:r>
              <w:rPr>
                <w:b w:val="0"/>
              </w:rPr>
              <w:t>Specifieke ondersteuning voor reguliere diensten/voorzieningen die instaan voor de opvang van een geïnterneerde.</w:t>
            </w:r>
          </w:p>
          <w:p w14:paraId="5356DF36" w14:textId="77777777" w:rsidR="001F3ECA" w:rsidRPr="00B43474" w:rsidRDefault="001F3ECA" w:rsidP="006A4FEA">
            <w:pPr>
              <w:pStyle w:val="Lijstalinea"/>
              <w:numPr>
                <w:ilvl w:val="0"/>
                <w:numId w:val="19"/>
              </w:numPr>
              <w:jc w:val="both"/>
              <w:rPr>
                <w:b w:val="0"/>
              </w:rPr>
            </w:pPr>
            <w:r w:rsidRPr="00B43474">
              <w:rPr>
                <w:b w:val="0"/>
              </w:rPr>
              <w:t xml:space="preserve">Ondersteuning op vlak van juridische </w:t>
            </w:r>
            <w:r>
              <w:rPr>
                <w:b w:val="0"/>
              </w:rPr>
              <w:t>informatie</w:t>
            </w:r>
          </w:p>
          <w:p w14:paraId="5356DF37" w14:textId="77777777" w:rsidR="001F3ECA" w:rsidRPr="00B43474" w:rsidRDefault="001F3ECA" w:rsidP="006A4FEA">
            <w:pPr>
              <w:pStyle w:val="Lijstalinea"/>
              <w:numPr>
                <w:ilvl w:val="0"/>
                <w:numId w:val="19"/>
              </w:numPr>
              <w:jc w:val="both"/>
              <w:rPr>
                <w:b w:val="0"/>
              </w:rPr>
            </w:pPr>
            <w:r w:rsidRPr="00B43474">
              <w:rPr>
                <w:b w:val="0"/>
              </w:rPr>
              <w:t xml:space="preserve">Ondersteuning op gebied van </w:t>
            </w:r>
            <w:r w:rsidR="00D47806">
              <w:rPr>
                <w:b w:val="0"/>
              </w:rPr>
              <w:t>delict preventie</w:t>
            </w:r>
            <w:r w:rsidR="008B12A1">
              <w:rPr>
                <w:b w:val="0"/>
              </w:rPr>
              <w:t xml:space="preserve"> </w:t>
            </w:r>
            <w:r>
              <w:rPr>
                <w:b w:val="0"/>
              </w:rPr>
              <w:t xml:space="preserve">en </w:t>
            </w:r>
            <w:r w:rsidR="008B12A1" w:rsidRPr="00B43474">
              <w:rPr>
                <w:b w:val="0"/>
              </w:rPr>
              <w:t>risicotaxatie</w:t>
            </w:r>
            <w:r w:rsidR="008B12A1">
              <w:rPr>
                <w:b w:val="0"/>
              </w:rPr>
              <w:t xml:space="preserve"> </w:t>
            </w:r>
          </w:p>
          <w:p w14:paraId="5356DF38" w14:textId="77777777" w:rsidR="001F3ECA" w:rsidRDefault="001F3ECA" w:rsidP="006A4FEA">
            <w:pPr>
              <w:pStyle w:val="Lijstalinea"/>
              <w:numPr>
                <w:ilvl w:val="0"/>
                <w:numId w:val="19"/>
              </w:numPr>
              <w:jc w:val="both"/>
              <w:rPr>
                <w:b w:val="0"/>
              </w:rPr>
            </w:pPr>
            <w:r w:rsidRPr="00B43474">
              <w:rPr>
                <w:b w:val="0"/>
              </w:rPr>
              <w:t>Intervisie</w:t>
            </w:r>
            <w:r>
              <w:rPr>
                <w:b w:val="0"/>
              </w:rPr>
              <w:t xml:space="preserve"> bij specifieke vragen/crisis</w:t>
            </w:r>
          </w:p>
          <w:p w14:paraId="5356DF39" w14:textId="77777777" w:rsidR="001F3ECA" w:rsidRDefault="001F3ECA" w:rsidP="006A4FEA">
            <w:pPr>
              <w:pStyle w:val="Lijstalinea"/>
              <w:numPr>
                <w:ilvl w:val="0"/>
                <w:numId w:val="19"/>
              </w:numPr>
              <w:jc w:val="both"/>
              <w:rPr>
                <w:b w:val="0"/>
              </w:rPr>
            </w:pPr>
            <w:r>
              <w:rPr>
                <w:b w:val="0"/>
              </w:rPr>
              <w:t>Financiële tegemoetkoming</w:t>
            </w:r>
            <w:r w:rsidR="00C74D7B">
              <w:rPr>
                <w:b w:val="0"/>
              </w:rPr>
              <w:t>/extra personeelsinzet</w:t>
            </w:r>
          </w:p>
          <w:p w14:paraId="5356DF3A" w14:textId="77777777" w:rsidR="004939E1" w:rsidRPr="00B43474" w:rsidRDefault="004939E1" w:rsidP="006A4FEA">
            <w:pPr>
              <w:pStyle w:val="Lijstalinea"/>
              <w:numPr>
                <w:ilvl w:val="0"/>
                <w:numId w:val="19"/>
              </w:numPr>
              <w:jc w:val="both"/>
              <w:rPr>
                <w:b w:val="0"/>
              </w:rPr>
            </w:pPr>
            <w:r>
              <w:rPr>
                <w:b w:val="0"/>
              </w:rPr>
              <w:t xml:space="preserve">Time-out regeling </w:t>
            </w:r>
            <w:r w:rsidR="00F30C22">
              <w:rPr>
                <w:b w:val="0"/>
              </w:rPr>
              <w:t>voor reguliere dienst/voorziening binnen de forensische zorg</w:t>
            </w:r>
          </w:p>
          <w:p w14:paraId="5356DF3B" w14:textId="77777777" w:rsidR="001F3ECA" w:rsidRDefault="001F3ECA" w:rsidP="006A4FEA">
            <w:pPr>
              <w:jc w:val="both"/>
              <w:rPr>
                <w:b w:val="0"/>
              </w:rPr>
            </w:pPr>
          </w:p>
          <w:p w14:paraId="5356DF3C" w14:textId="77777777" w:rsidR="001F3ECA" w:rsidRPr="00B43474" w:rsidRDefault="001F3ECA" w:rsidP="009D5345">
            <w:pPr>
              <w:jc w:val="both"/>
              <w:rPr>
                <w:b w:val="0"/>
              </w:rPr>
            </w:pPr>
            <w:r>
              <w:rPr>
                <w:b w:val="0"/>
                <w:u w:val="single"/>
              </w:rPr>
              <w:t>Doel</w:t>
            </w:r>
            <w:r>
              <w:rPr>
                <w:b w:val="0"/>
              </w:rPr>
              <w:t xml:space="preserve">: Mits de nodige ondersteuning de drempels voor het opnemen van een geïnterneerde binnen </w:t>
            </w:r>
            <w:r w:rsidR="009D5345">
              <w:rPr>
                <w:b w:val="0"/>
              </w:rPr>
              <w:t>de</w:t>
            </w:r>
            <w:r>
              <w:rPr>
                <w:b w:val="0"/>
              </w:rPr>
              <w:t xml:space="preserve"> reguliere di</w:t>
            </w:r>
            <w:r w:rsidR="00156ECF">
              <w:rPr>
                <w:b w:val="0"/>
              </w:rPr>
              <w:t>ensten/voorzieningen verlagen</w:t>
            </w:r>
            <w:r>
              <w:rPr>
                <w:b w:val="0"/>
              </w:rPr>
              <w:t>.</w:t>
            </w:r>
          </w:p>
        </w:tc>
        <w:tc>
          <w:tcPr>
            <w:tcW w:w="1276" w:type="dxa"/>
            <w:tcBorders>
              <w:left w:val="single" w:sz="4" w:space="0" w:color="8BAE00" w:themeColor="accent1"/>
              <w:right w:val="single" w:sz="4" w:space="0" w:color="8BAE00" w:themeColor="accent1"/>
            </w:tcBorders>
          </w:tcPr>
          <w:p w14:paraId="5356DF3D" w14:textId="77777777" w:rsidR="001F3ECA" w:rsidRPr="00F63F52" w:rsidRDefault="008B12A1" w:rsidP="006A4FEA">
            <w:pPr>
              <w:jc w:val="both"/>
              <w:cnfStyle w:val="000000000000" w:firstRow="0" w:lastRow="0" w:firstColumn="0" w:lastColumn="0" w:oddVBand="0" w:evenVBand="0" w:oddHBand="0" w:evenHBand="0" w:firstRowFirstColumn="0" w:firstRowLastColumn="0" w:lastRowFirstColumn="0" w:lastRowLastColumn="0"/>
            </w:pPr>
            <w:r>
              <w:t>2015</w:t>
            </w:r>
            <w:r w:rsidR="004939E1">
              <w:t>-2019</w:t>
            </w:r>
          </w:p>
        </w:tc>
        <w:tc>
          <w:tcPr>
            <w:tcW w:w="1949" w:type="dxa"/>
            <w:tcBorders>
              <w:left w:val="single" w:sz="4" w:space="0" w:color="8BAE00" w:themeColor="accent1"/>
            </w:tcBorders>
          </w:tcPr>
          <w:p w14:paraId="5356DF3E" w14:textId="77777777" w:rsidR="001F3ECA" w:rsidRDefault="004939E1" w:rsidP="000F5865">
            <w:pPr>
              <w:cnfStyle w:val="000000000000" w:firstRow="0" w:lastRow="0" w:firstColumn="0" w:lastColumn="0" w:oddVBand="0" w:evenVBand="0" w:oddHBand="0" w:evenHBand="0" w:firstRowFirstColumn="0" w:firstRowLastColumn="0" w:lastRowFirstColumn="0" w:lastRowLastColumn="0"/>
              <w:rPr>
                <w:b/>
              </w:rPr>
            </w:pPr>
            <w:r>
              <w:rPr>
                <w:b/>
              </w:rPr>
              <w:t>Koepels</w:t>
            </w:r>
          </w:p>
          <w:p w14:paraId="5356DF3F" w14:textId="77777777" w:rsidR="001F3ECA" w:rsidRPr="00B43474" w:rsidRDefault="001F3ECA" w:rsidP="000F5865">
            <w:pPr>
              <w:cnfStyle w:val="000000000000" w:firstRow="0" w:lastRow="0" w:firstColumn="0" w:lastColumn="0" w:oddVBand="0" w:evenVBand="0" w:oddHBand="0" w:evenHBand="0" w:firstRowFirstColumn="0" w:firstRowLastColumn="0" w:lastRowFirstColumn="0" w:lastRowLastColumn="0"/>
            </w:pPr>
          </w:p>
        </w:tc>
      </w:tr>
    </w:tbl>
    <w:p w14:paraId="5356DF41" w14:textId="77777777" w:rsidR="00DE30C3" w:rsidRDefault="00DE30C3" w:rsidP="006A4FEA">
      <w:pPr>
        <w:jc w:val="both"/>
      </w:pPr>
    </w:p>
    <w:p w14:paraId="5356DF42" w14:textId="77777777" w:rsidR="00420D66" w:rsidRDefault="00420D66" w:rsidP="006A4FEA">
      <w:pPr>
        <w:jc w:val="both"/>
      </w:pPr>
    </w:p>
    <w:p w14:paraId="5356DF43" w14:textId="77777777" w:rsidR="000261D0" w:rsidRPr="000261D0" w:rsidRDefault="00C13A95" w:rsidP="000261D0">
      <w:pPr>
        <w:pStyle w:val="Kop2"/>
        <w:jc w:val="both"/>
      </w:pPr>
      <w:r>
        <w:t xml:space="preserve">Vlaams beleid </w:t>
      </w:r>
      <w:r w:rsidR="005B515A">
        <w:t>ten aanzien</w:t>
      </w:r>
      <w:r w:rsidR="001B65AA">
        <w:t xml:space="preserve"> </w:t>
      </w:r>
      <w:r w:rsidR="00B9506E">
        <w:t>van geïnterneerden (algemeen)</w:t>
      </w:r>
    </w:p>
    <w:tbl>
      <w:tblPr>
        <w:tblStyle w:val="Lichtelijst-accent1"/>
        <w:tblW w:w="0" w:type="auto"/>
        <w:tblLook w:val="04A0" w:firstRow="1" w:lastRow="0" w:firstColumn="1" w:lastColumn="0" w:noHBand="0" w:noVBand="1"/>
      </w:tblPr>
      <w:tblGrid>
        <w:gridCol w:w="6725"/>
        <w:gridCol w:w="1257"/>
        <w:gridCol w:w="1919"/>
      </w:tblGrid>
      <w:tr w:rsidR="001F3ECA" w:rsidRPr="002768A4" w14:paraId="5356DF48" w14:textId="77777777" w:rsidTr="00493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F44" w14:textId="77777777" w:rsidR="001F3ECA" w:rsidRPr="00F742E1" w:rsidRDefault="00E223A0" w:rsidP="00A24DC7">
            <w:pPr>
              <w:pStyle w:val="Kop3"/>
              <w:numPr>
                <w:ilvl w:val="1"/>
                <w:numId w:val="46"/>
              </w:numPr>
              <w:outlineLvl w:val="2"/>
            </w:pPr>
            <w:r>
              <w:t xml:space="preserve">  </w:t>
            </w:r>
            <w:r w:rsidR="001F3ECA" w:rsidRPr="00F742E1">
              <w:t xml:space="preserve">De gezamenlijke </w:t>
            </w:r>
            <w:r w:rsidR="001F3ECA">
              <w:t xml:space="preserve">planning en </w:t>
            </w:r>
            <w:r w:rsidR="001F3ECA" w:rsidRPr="00F742E1">
              <w:t>organisatie met al</w:t>
            </w:r>
            <w:r w:rsidR="001F3ECA">
              <w:t>le betrokken Vlaamse actoren in het kader van de zorg voor geïnterneerden</w:t>
            </w:r>
            <w:r w:rsidR="001F3ECA" w:rsidRPr="00F742E1">
              <w:t>.</w:t>
            </w:r>
          </w:p>
        </w:tc>
        <w:tc>
          <w:tcPr>
            <w:tcW w:w="1276" w:type="dxa"/>
          </w:tcPr>
          <w:p w14:paraId="5356DF45"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949" w:type="dxa"/>
          </w:tcPr>
          <w:p w14:paraId="5356DF46"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F47"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5356DF51" w14:textId="77777777" w:rsidTr="0049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49" w14:textId="77777777" w:rsidR="001F3ECA" w:rsidRDefault="00C74D7B" w:rsidP="006A4FEA">
            <w:pPr>
              <w:jc w:val="both"/>
              <w:rPr>
                <w:u w:val="single"/>
              </w:rPr>
            </w:pPr>
            <w:r>
              <w:rPr>
                <w:b w:val="0"/>
              </w:rPr>
              <w:t>Stuurgroep geïnterneerden</w:t>
            </w:r>
            <w:r w:rsidR="001F3ECA" w:rsidRPr="00F63F52">
              <w:rPr>
                <w:b w:val="0"/>
              </w:rPr>
              <w:t xml:space="preserve"> met alle Vlaamse betrokken</w:t>
            </w:r>
            <w:r w:rsidR="00930070">
              <w:rPr>
                <w:b w:val="0"/>
              </w:rPr>
              <w:t xml:space="preserve"> partijen</w:t>
            </w:r>
            <w:r w:rsidR="004939E1">
              <w:rPr>
                <w:b w:val="0"/>
              </w:rPr>
              <w:t>: Zorg</w:t>
            </w:r>
            <w:r w:rsidR="001F3ECA" w:rsidRPr="00F63F52">
              <w:rPr>
                <w:b w:val="0"/>
              </w:rPr>
              <w:t xml:space="preserve"> en Gezondheid, VAPH, OPZC </w:t>
            </w:r>
            <w:proofErr w:type="spellStart"/>
            <w:r w:rsidR="001F3ECA" w:rsidRPr="00F63F52">
              <w:rPr>
                <w:b w:val="0"/>
              </w:rPr>
              <w:t>Rekem</w:t>
            </w:r>
            <w:proofErr w:type="spellEnd"/>
            <w:r w:rsidR="001F3ECA" w:rsidRPr="00F63F52">
              <w:rPr>
                <w:b w:val="0"/>
              </w:rPr>
              <w:t xml:space="preserve"> en </w:t>
            </w:r>
            <w:r w:rsidR="00F30C22">
              <w:rPr>
                <w:b w:val="0"/>
              </w:rPr>
              <w:t>Departement WVG</w:t>
            </w:r>
            <w:r w:rsidR="004939E1">
              <w:rPr>
                <w:b w:val="0"/>
              </w:rPr>
              <w:t>.</w:t>
            </w:r>
            <w:r w:rsidR="001F3ECA" w:rsidRPr="00F63F52">
              <w:rPr>
                <w:u w:val="single"/>
              </w:rPr>
              <w:t xml:space="preserve"> </w:t>
            </w:r>
          </w:p>
          <w:p w14:paraId="5356DF4A" w14:textId="77777777" w:rsidR="001F3ECA" w:rsidRDefault="001F3ECA" w:rsidP="006A4FEA">
            <w:pPr>
              <w:jc w:val="both"/>
              <w:rPr>
                <w:b w:val="0"/>
                <w:u w:val="single"/>
              </w:rPr>
            </w:pPr>
          </w:p>
          <w:p w14:paraId="5356DF4B" w14:textId="77777777" w:rsidR="001F3ECA" w:rsidRPr="00F63F52" w:rsidRDefault="001F3ECA" w:rsidP="001B65AA">
            <w:pPr>
              <w:jc w:val="both"/>
              <w:rPr>
                <w:b w:val="0"/>
              </w:rPr>
            </w:pPr>
            <w:r w:rsidRPr="006D4AB9">
              <w:rPr>
                <w:b w:val="0"/>
                <w:u w:val="single"/>
              </w:rPr>
              <w:t>Doel:</w:t>
            </w:r>
            <w:r w:rsidRPr="006D4AB9">
              <w:rPr>
                <w:b w:val="0"/>
              </w:rPr>
              <w:t xml:space="preserve"> Opvolgen van de </w:t>
            </w:r>
            <w:r w:rsidR="00930070">
              <w:rPr>
                <w:b w:val="0"/>
              </w:rPr>
              <w:t>veranderingen binnen h</w:t>
            </w:r>
            <w:r w:rsidRPr="006D4AB9">
              <w:rPr>
                <w:b w:val="0"/>
              </w:rPr>
              <w:t>et</w:t>
            </w:r>
            <w:r w:rsidR="00930070">
              <w:rPr>
                <w:b w:val="0"/>
              </w:rPr>
              <w:t xml:space="preserve"> </w:t>
            </w:r>
            <w:r w:rsidR="001B65AA" w:rsidRPr="006D4AB9">
              <w:rPr>
                <w:b w:val="0"/>
              </w:rPr>
              <w:t>geïnterneerden</w:t>
            </w:r>
            <w:r w:rsidR="001B65AA">
              <w:rPr>
                <w:b w:val="0"/>
              </w:rPr>
              <w:t xml:space="preserve"> </w:t>
            </w:r>
            <w:r w:rsidR="00930070">
              <w:rPr>
                <w:b w:val="0"/>
              </w:rPr>
              <w:t xml:space="preserve">landschap </w:t>
            </w:r>
            <w:r w:rsidRPr="006D4AB9">
              <w:rPr>
                <w:b w:val="0"/>
              </w:rPr>
              <w:t xml:space="preserve">en de </w:t>
            </w:r>
            <w:r w:rsidR="001B65AA">
              <w:rPr>
                <w:b w:val="0"/>
              </w:rPr>
              <w:t xml:space="preserve">concrete uitwerking, </w:t>
            </w:r>
            <w:r w:rsidRPr="006D4AB9">
              <w:rPr>
                <w:b w:val="0"/>
              </w:rPr>
              <w:t>opvolging</w:t>
            </w:r>
            <w:r w:rsidR="001B65AA">
              <w:rPr>
                <w:b w:val="0"/>
              </w:rPr>
              <w:t xml:space="preserve"> en bijsturing</w:t>
            </w:r>
            <w:r w:rsidRPr="006D4AB9">
              <w:rPr>
                <w:b w:val="0"/>
              </w:rPr>
              <w:t xml:space="preserve"> van dit actieplan.</w:t>
            </w:r>
          </w:p>
        </w:tc>
        <w:tc>
          <w:tcPr>
            <w:tcW w:w="1276" w:type="dxa"/>
            <w:tcBorders>
              <w:left w:val="single" w:sz="4" w:space="0" w:color="8BAE00" w:themeColor="accent1"/>
              <w:right w:val="single" w:sz="4" w:space="0" w:color="8BAE00" w:themeColor="accent1"/>
            </w:tcBorders>
          </w:tcPr>
          <w:p w14:paraId="5356DF4C" w14:textId="77777777" w:rsidR="001F3ECA" w:rsidRPr="006D4AB9" w:rsidRDefault="001F3ECA" w:rsidP="006A4FEA">
            <w:pPr>
              <w:jc w:val="both"/>
              <w:cnfStyle w:val="000000100000" w:firstRow="0" w:lastRow="0" w:firstColumn="0" w:lastColumn="0" w:oddVBand="0" w:evenVBand="0" w:oddHBand="1" w:evenHBand="0" w:firstRowFirstColumn="0" w:firstRowLastColumn="0" w:lastRowFirstColumn="0" w:lastRowLastColumn="0"/>
            </w:pPr>
            <w:r w:rsidRPr="00F63F52">
              <w:t xml:space="preserve"> </w:t>
            </w:r>
            <w:r w:rsidR="00C74D7B">
              <w:t>2015</w:t>
            </w:r>
            <w:r w:rsidR="008D6A25">
              <w:t>-2019</w:t>
            </w:r>
          </w:p>
          <w:p w14:paraId="5356DF4D" w14:textId="77777777" w:rsidR="001F3ECA" w:rsidRPr="00F63F52" w:rsidRDefault="001F3ECA" w:rsidP="006A4FEA">
            <w:pPr>
              <w:jc w:val="both"/>
              <w:cnfStyle w:val="000000100000" w:firstRow="0" w:lastRow="0" w:firstColumn="0" w:lastColumn="0" w:oddVBand="0" w:evenVBand="0" w:oddHBand="1" w:evenHBand="0" w:firstRowFirstColumn="0" w:firstRowLastColumn="0" w:lastRowFirstColumn="0" w:lastRowLastColumn="0"/>
            </w:pPr>
          </w:p>
          <w:p w14:paraId="5356DF4E" w14:textId="77777777" w:rsidR="001F3ECA" w:rsidRPr="00F63F52" w:rsidRDefault="001F3ECA" w:rsidP="006A4FEA">
            <w:pPr>
              <w:jc w:val="both"/>
              <w:cnfStyle w:val="000000100000" w:firstRow="0" w:lastRow="0" w:firstColumn="0" w:lastColumn="0" w:oddVBand="0" w:evenVBand="0" w:oddHBand="1" w:evenHBand="0" w:firstRowFirstColumn="0" w:firstRowLastColumn="0" w:lastRowFirstColumn="0" w:lastRowLastColumn="0"/>
            </w:pPr>
          </w:p>
        </w:tc>
        <w:tc>
          <w:tcPr>
            <w:tcW w:w="1949" w:type="dxa"/>
            <w:tcBorders>
              <w:left w:val="single" w:sz="4" w:space="0" w:color="8BAE00" w:themeColor="accent1"/>
            </w:tcBorders>
          </w:tcPr>
          <w:p w14:paraId="5356DF4F" w14:textId="77777777" w:rsidR="001F3ECA" w:rsidRPr="00F742E1" w:rsidRDefault="001F3ECA" w:rsidP="000F5865">
            <w:pPr>
              <w:cnfStyle w:val="000000100000" w:firstRow="0" w:lastRow="0" w:firstColumn="0" w:lastColumn="0" w:oddVBand="0" w:evenVBand="0" w:oddHBand="1" w:evenHBand="0" w:firstRowFirstColumn="0" w:firstRowLastColumn="0" w:lastRowFirstColumn="0" w:lastRowLastColumn="0"/>
              <w:rPr>
                <w:b/>
              </w:rPr>
            </w:pPr>
            <w:r w:rsidRPr="00F742E1">
              <w:rPr>
                <w:b/>
              </w:rPr>
              <w:t>BC</w:t>
            </w:r>
          </w:p>
          <w:p w14:paraId="5356DF50" w14:textId="77777777" w:rsidR="001F3ECA" w:rsidRPr="00F63F52" w:rsidRDefault="001F3ECA" w:rsidP="008D6A25">
            <w:pPr>
              <w:cnfStyle w:val="000000100000" w:firstRow="0" w:lastRow="0" w:firstColumn="0" w:lastColumn="0" w:oddVBand="0" w:evenVBand="0" w:oddHBand="1" w:evenHBand="0" w:firstRowFirstColumn="0" w:firstRowLastColumn="0" w:lastRowFirstColumn="0" w:lastRowLastColumn="0"/>
            </w:pPr>
            <w:r>
              <w:t xml:space="preserve">Z&amp;G, VAPH, OPCZ, </w:t>
            </w:r>
            <w:r w:rsidR="00F30C22">
              <w:t>Dep. WVG</w:t>
            </w:r>
          </w:p>
        </w:tc>
      </w:tr>
    </w:tbl>
    <w:p w14:paraId="5356DF52" w14:textId="77777777" w:rsidR="006B32D0" w:rsidRDefault="006B32D0" w:rsidP="006A4FEA">
      <w:pPr>
        <w:jc w:val="both"/>
      </w:pPr>
    </w:p>
    <w:tbl>
      <w:tblPr>
        <w:tblStyle w:val="Lichtelijst-accent1"/>
        <w:tblW w:w="0" w:type="auto"/>
        <w:tblLook w:val="04A0" w:firstRow="1" w:lastRow="0" w:firstColumn="1" w:lastColumn="0" w:noHBand="0" w:noVBand="1"/>
      </w:tblPr>
      <w:tblGrid>
        <w:gridCol w:w="6782"/>
        <w:gridCol w:w="1262"/>
        <w:gridCol w:w="1857"/>
      </w:tblGrid>
      <w:tr w:rsidR="001F3ECA" w:rsidRPr="002768A4" w14:paraId="5356DF57" w14:textId="77777777" w:rsidTr="008D6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5356DF53" w14:textId="77777777" w:rsidR="001F3ECA" w:rsidRPr="00385A85" w:rsidRDefault="00E223A0" w:rsidP="00A24DC7">
            <w:pPr>
              <w:pStyle w:val="Kop3"/>
              <w:numPr>
                <w:ilvl w:val="1"/>
                <w:numId w:val="46"/>
              </w:numPr>
              <w:outlineLvl w:val="2"/>
            </w:pPr>
            <w:r>
              <w:t xml:space="preserve">  </w:t>
            </w:r>
            <w:r w:rsidR="001F3ECA" w:rsidRPr="00385A85">
              <w:t xml:space="preserve">Wat is de eigenheid van de </w:t>
            </w:r>
            <w:r w:rsidR="00D47806" w:rsidRPr="00385A85">
              <w:t>forensische</w:t>
            </w:r>
            <w:r w:rsidR="001F3ECA" w:rsidRPr="00385A85">
              <w:t xml:space="preserve"> zorg in Vlaanderen (wetenschappelijk onderzoek)</w:t>
            </w:r>
          </w:p>
        </w:tc>
        <w:tc>
          <w:tcPr>
            <w:tcW w:w="1276" w:type="dxa"/>
          </w:tcPr>
          <w:p w14:paraId="5356DF54"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873" w:type="dxa"/>
          </w:tcPr>
          <w:p w14:paraId="5356DF55"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F56"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5356DF5E" w14:textId="77777777" w:rsidTr="008D6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58" w14:textId="77777777" w:rsidR="001F3ECA" w:rsidRDefault="00930070" w:rsidP="006A4FEA">
            <w:pPr>
              <w:jc w:val="both"/>
              <w:rPr>
                <w:b w:val="0"/>
              </w:rPr>
            </w:pPr>
            <w:r>
              <w:rPr>
                <w:b w:val="0"/>
              </w:rPr>
              <w:t>Ontwikkelen van een t</w:t>
            </w:r>
            <w:r w:rsidR="001F3ECA">
              <w:rPr>
                <w:b w:val="0"/>
              </w:rPr>
              <w:t>heoretisch kader</w:t>
            </w:r>
            <w:r>
              <w:rPr>
                <w:b w:val="0"/>
              </w:rPr>
              <w:t xml:space="preserve"> waarin de verhouding tussen de forensische zorg en de reguliere zorg wordt verhelderd.</w:t>
            </w:r>
          </w:p>
          <w:p w14:paraId="5356DF59" w14:textId="77777777" w:rsidR="001F3ECA" w:rsidRDefault="001F3ECA" w:rsidP="006A4FEA">
            <w:pPr>
              <w:jc w:val="both"/>
              <w:rPr>
                <w:b w:val="0"/>
              </w:rPr>
            </w:pPr>
          </w:p>
          <w:p w14:paraId="5356DF5A" w14:textId="77777777" w:rsidR="001F3ECA" w:rsidRPr="00F63F52" w:rsidRDefault="001F3ECA" w:rsidP="008D6A25">
            <w:pPr>
              <w:jc w:val="both"/>
              <w:rPr>
                <w:b w:val="0"/>
              </w:rPr>
            </w:pPr>
            <w:r w:rsidRPr="00930070">
              <w:rPr>
                <w:b w:val="0"/>
                <w:u w:val="single"/>
              </w:rPr>
              <w:t>Doel</w:t>
            </w:r>
            <w:r>
              <w:rPr>
                <w:b w:val="0"/>
              </w:rPr>
              <w:t xml:space="preserve">: </w:t>
            </w:r>
            <w:r w:rsidR="00930070">
              <w:rPr>
                <w:b w:val="0"/>
              </w:rPr>
              <w:t>We hebben een theoretisch kader van waaruit we onze</w:t>
            </w:r>
            <w:r w:rsidR="005242AC">
              <w:rPr>
                <w:b w:val="0"/>
              </w:rPr>
              <w:t xml:space="preserve"> interne</w:t>
            </w:r>
            <w:r w:rsidR="00930070">
              <w:rPr>
                <w:b w:val="0"/>
              </w:rPr>
              <w:t xml:space="preserve"> doorstroom- en uitstroo</w:t>
            </w:r>
            <w:r w:rsidR="008D6A25">
              <w:rPr>
                <w:b w:val="0"/>
              </w:rPr>
              <w:t xml:space="preserve">m criteria en </w:t>
            </w:r>
            <w:r w:rsidR="00930070">
              <w:rPr>
                <w:b w:val="0"/>
              </w:rPr>
              <w:t xml:space="preserve">onze </w:t>
            </w:r>
            <w:r w:rsidR="005242AC">
              <w:rPr>
                <w:b w:val="0"/>
              </w:rPr>
              <w:t xml:space="preserve">eigen </w:t>
            </w:r>
            <w:r w:rsidR="00930070">
              <w:rPr>
                <w:b w:val="0"/>
              </w:rPr>
              <w:t>kwaliteitscriteria v</w:t>
            </w:r>
            <w:r w:rsidR="008D6A25">
              <w:rPr>
                <w:b w:val="0"/>
              </w:rPr>
              <w:t>oor de Vlaamse forensische zorg kunnen ontwikkelen.</w:t>
            </w:r>
            <w:r w:rsidR="000261D0">
              <w:rPr>
                <w:b w:val="0"/>
              </w:rPr>
              <w:t xml:space="preserve"> </w:t>
            </w:r>
          </w:p>
        </w:tc>
        <w:tc>
          <w:tcPr>
            <w:tcW w:w="1276" w:type="dxa"/>
            <w:tcBorders>
              <w:left w:val="single" w:sz="4" w:space="0" w:color="8BAE00" w:themeColor="accent1"/>
              <w:right w:val="single" w:sz="4" w:space="0" w:color="8BAE00" w:themeColor="accent1"/>
            </w:tcBorders>
          </w:tcPr>
          <w:p w14:paraId="5356DF5B" w14:textId="77777777" w:rsidR="001F3ECA" w:rsidRPr="00F63F52" w:rsidRDefault="00E33557" w:rsidP="006A4FEA">
            <w:pPr>
              <w:jc w:val="both"/>
              <w:cnfStyle w:val="000000100000" w:firstRow="0" w:lastRow="0" w:firstColumn="0" w:lastColumn="0" w:oddVBand="0" w:evenVBand="0" w:oddHBand="1" w:evenHBand="0" w:firstRowFirstColumn="0" w:firstRowLastColumn="0" w:lastRowFirstColumn="0" w:lastRowLastColumn="0"/>
            </w:pPr>
            <w:r>
              <w:t>2015</w:t>
            </w:r>
            <w:r w:rsidR="004939E1">
              <w:t>-2019</w:t>
            </w:r>
          </w:p>
        </w:tc>
        <w:tc>
          <w:tcPr>
            <w:tcW w:w="1873" w:type="dxa"/>
            <w:tcBorders>
              <w:left w:val="single" w:sz="4" w:space="0" w:color="8BAE00" w:themeColor="accent1"/>
            </w:tcBorders>
          </w:tcPr>
          <w:p w14:paraId="5356DF5C" w14:textId="77777777" w:rsidR="001F3ECA" w:rsidRDefault="00930070" w:rsidP="000F5865">
            <w:pPr>
              <w:cnfStyle w:val="000000100000" w:firstRow="0" w:lastRow="0" w:firstColumn="0" w:lastColumn="0" w:oddVBand="0" w:evenVBand="0" w:oddHBand="1" w:evenHBand="0" w:firstRowFirstColumn="0" w:firstRowLastColumn="0" w:lastRowFirstColumn="0" w:lastRowLastColumn="0"/>
              <w:rPr>
                <w:b/>
              </w:rPr>
            </w:pPr>
            <w:proofErr w:type="spellStart"/>
            <w:r w:rsidRPr="004939E1">
              <w:rPr>
                <w:b/>
              </w:rPr>
              <w:t>KeF</w:t>
            </w:r>
            <w:r w:rsidR="001F3ECA" w:rsidRPr="004939E1">
              <w:rPr>
                <w:b/>
              </w:rPr>
              <w:t>or</w:t>
            </w:r>
            <w:proofErr w:type="spellEnd"/>
          </w:p>
          <w:p w14:paraId="5356DF5D" w14:textId="77777777" w:rsidR="004939E1" w:rsidRPr="004939E1" w:rsidRDefault="004939E1" w:rsidP="000F5865">
            <w:pPr>
              <w:cnfStyle w:val="000000100000" w:firstRow="0" w:lastRow="0" w:firstColumn="0" w:lastColumn="0" w:oddVBand="0" w:evenVBand="0" w:oddHBand="1" w:evenHBand="0" w:firstRowFirstColumn="0" w:firstRowLastColumn="0" w:lastRowFirstColumn="0" w:lastRowLastColumn="0"/>
              <w:rPr>
                <w:b/>
              </w:rPr>
            </w:pPr>
            <w:proofErr w:type="spellStart"/>
            <w:r>
              <w:t>Onderzoeks-instellingen</w:t>
            </w:r>
            <w:proofErr w:type="spellEnd"/>
          </w:p>
        </w:tc>
      </w:tr>
      <w:tr w:rsidR="001F3ECA" w:rsidRPr="00F63F52" w14:paraId="5356DF65" w14:textId="77777777" w:rsidTr="008D6A25">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356DF5F" w14:textId="77777777" w:rsidR="001F3ECA" w:rsidRDefault="00FF06B8" w:rsidP="006A4FEA">
            <w:pPr>
              <w:jc w:val="both"/>
              <w:rPr>
                <w:b w:val="0"/>
              </w:rPr>
            </w:pPr>
            <w:r>
              <w:rPr>
                <w:b w:val="0"/>
              </w:rPr>
              <w:t xml:space="preserve">Er wordt </w:t>
            </w:r>
            <w:r w:rsidR="00E33557">
              <w:rPr>
                <w:b w:val="0"/>
              </w:rPr>
              <w:t xml:space="preserve">blijvend </w:t>
            </w:r>
            <w:r>
              <w:rPr>
                <w:b w:val="0"/>
              </w:rPr>
              <w:t>ingezet op onderzoek naar b</w:t>
            </w:r>
            <w:r w:rsidR="001F3ECA">
              <w:rPr>
                <w:b w:val="0"/>
              </w:rPr>
              <w:t>ehandeling</w:t>
            </w:r>
            <w:r>
              <w:rPr>
                <w:b w:val="0"/>
              </w:rPr>
              <w:t>smethodes bij</w:t>
            </w:r>
            <w:r w:rsidR="001F3ECA">
              <w:rPr>
                <w:b w:val="0"/>
              </w:rPr>
              <w:t xml:space="preserve"> geïnterneerden</w:t>
            </w:r>
            <w:r>
              <w:rPr>
                <w:b w:val="0"/>
              </w:rPr>
              <w:t>.</w:t>
            </w:r>
          </w:p>
          <w:p w14:paraId="5356DF60" w14:textId="77777777" w:rsidR="001F3ECA" w:rsidRDefault="001F3ECA" w:rsidP="006A4FEA">
            <w:pPr>
              <w:jc w:val="both"/>
              <w:rPr>
                <w:b w:val="0"/>
              </w:rPr>
            </w:pPr>
          </w:p>
          <w:p w14:paraId="5356DF61" w14:textId="77777777" w:rsidR="001F3ECA" w:rsidRDefault="001F3ECA" w:rsidP="00FF06B8">
            <w:pPr>
              <w:jc w:val="both"/>
              <w:rPr>
                <w:b w:val="0"/>
              </w:rPr>
            </w:pPr>
            <w:r w:rsidRPr="00FF06B8">
              <w:rPr>
                <w:b w:val="0"/>
                <w:u w:val="single"/>
              </w:rPr>
              <w:t>Doel</w:t>
            </w:r>
            <w:r>
              <w:rPr>
                <w:b w:val="0"/>
              </w:rPr>
              <w:t xml:space="preserve">: </w:t>
            </w:r>
            <w:r w:rsidR="00FF06B8">
              <w:rPr>
                <w:b w:val="0"/>
              </w:rPr>
              <w:t>We zetten theoretisch onderbouwde behandelingsmethodes in bij onze zorg voor geïnterneerden in</w:t>
            </w:r>
            <w:r w:rsidR="005B515A">
              <w:rPr>
                <w:b w:val="0"/>
              </w:rPr>
              <w:t xml:space="preserve"> </w:t>
            </w:r>
            <w:r w:rsidR="00FF06B8">
              <w:rPr>
                <w:b w:val="0"/>
              </w:rPr>
              <w:t xml:space="preserve">de forensische zorg en we bieden </w:t>
            </w:r>
            <w:r>
              <w:rPr>
                <w:b w:val="0"/>
              </w:rPr>
              <w:t>handvat</w:t>
            </w:r>
            <w:r w:rsidR="0069290E">
              <w:rPr>
                <w:b w:val="0"/>
              </w:rPr>
              <w:t>t</w:t>
            </w:r>
            <w:r>
              <w:rPr>
                <w:b w:val="0"/>
              </w:rPr>
              <w:t xml:space="preserve">en </w:t>
            </w:r>
            <w:r w:rsidR="00FF06B8">
              <w:rPr>
                <w:b w:val="0"/>
              </w:rPr>
              <w:t xml:space="preserve">aan </w:t>
            </w:r>
            <w:r>
              <w:rPr>
                <w:b w:val="0"/>
              </w:rPr>
              <w:t xml:space="preserve">voor </w:t>
            </w:r>
            <w:r w:rsidR="00FF06B8">
              <w:rPr>
                <w:b w:val="0"/>
              </w:rPr>
              <w:t xml:space="preserve">de </w:t>
            </w:r>
            <w:r>
              <w:rPr>
                <w:b w:val="0"/>
              </w:rPr>
              <w:t>reguliere zorg</w:t>
            </w:r>
            <w:r w:rsidR="00FF06B8">
              <w:rPr>
                <w:b w:val="0"/>
              </w:rPr>
              <w:t xml:space="preserve"> in hun omgang met geïnterneerden.</w:t>
            </w:r>
          </w:p>
        </w:tc>
        <w:tc>
          <w:tcPr>
            <w:tcW w:w="1276" w:type="dxa"/>
            <w:tcBorders>
              <w:left w:val="single" w:sz="4" w:space="0" w:color="8BAE00" w:themeColor="accent1"/>
              <w:right w:val="single" w:sz="4" w:space="0" w:color="8BAE00" w:themeColor="accent1"/>
            </w:tcBorders>
          </w:tcPr>
          <w:p w14:paraId="5356DF62" w14:textId="77777777" w:rsidR="001F3ECA" w:rsidRPr="00F63F52" w:rsidRDefault="00E33557" w:rsidP="006A4FEA">
            <w:pPr>
              <w:jc w:val="both"/>
              <w:cnfStyle w:val="000000000000" w:firstRow="0" w:lastRow="0" w:firstColumn="0" w:lastColumn="0" w:oddVBand="0" w:evenVBand="0" w:oddHBand="0" w:evenHBand="0" w:firstRowFirstColumn="0" w:firstRowLastColumn="0" w:lastRowFirstColumn="0" w:lastRowLastColumn="0"/>
            </w:pPr>
            <w:r>
              <w:t>2015</w:t>
            </w:r>
            <w:r w:rsidR="004939E1">
              <w:t>-2019</w:t>
            </w:r>
          </w:p>
        </w:tc>
        <w:tc>
          <w:tcPr>
            <w:tcW w:w="1873" w:type="dxa"/>
            <w:tcBorders>
              <w:left w:val="single" w:sz="4" w:space="0" w:color="8BAE00" w:themeColor="accent1"/>
            </w:tcBorders>
          </w:tcPr>
          <w:p w14:paraId="5356DF63" w14:textId="77777777" w:rsidR="001F3ECA" w:rsidRDefault="00930070" w:rsidP="000F5865">
            <w:pPr>
              <w:cnfStyle w:val="000000000000" w:firstRow="0" w:lastRow="0" w:firstColumn="0" w:lastColumn="0" w:oddVBand="0" w:evenVBand="0" w:oddHBand="0" w:evenHBand="0" w:firstRowFirstColumn="0" w:firstRowLastColumn="0" w:lastRowFirstColumn="0" w:lastRowLastColumn="0"/>
              <w:rPr>
                <w:b/>
              </w:rPr>
            </w:pPr>
            <w:proofErr w:type="spellStart"/>
            <w:r>
              <w:rPr>
                <w:b/>
              </w:rPr>
              <w:t>KeF</w:t>
            </w:r>
            <w:r w:rsidR="001F3ECA" w:rsidRPr="00385A85">
              <w:rPr>
                <w:b/>
              </w:rPr>
              <w:t>or</w:t>
            </w:r>
            <w:proofErr w:type="spellEnd"/>
          </w:p>
          <w:p w14:paraId="5356DF64" w14:textId="77777777" w:rsidR="001F3ECA" w:rsidRPr="00385A85" w:rsidRDefault="00381F00" w:rsidP="000F5865">
            <w:pPr>
              <w:cnfStyle w:val="000000000000" w:firstRow="0" w:lastRow="0" w:firstColumn="0" w:lastColumn="0" w:oddVBand="0" w:evenVBand="0" w:oddHBand="0" w:evenHBand="0" w:firstRowFirstColumn="0" w:firstRowLastColumn="0" w:lastRowFirstColumn="0" w:lastRowLastColumn="0"/>
            </w:pPr>
            <w:proofErr w:type="spellStart"/>
            <w:r>
              <w:t>Onderzoeks-instellingen</w:t>
            </w:r>
            <w:proofErr w:type="spellEnd"/>
          </w:p>
        </w:tc>
      </w:tr>
    </w:tbl>
    <w:p w14:paraId="5356DF66" w14:textId="77777777" w:rsidR="006E7E54" w:rsidRDefault="006E7E54" w:rsidP="006A4FEA">
      <w:pPr>
        <w:jc w:val="both"/>
      </w:pPr>
    </w:p>
    <w:tbl>
      <w:tblPr>
        <w:tblStyle w:val="Lichtelijst-accent1"/>
        <w:tblW w:w="0" w:type="auto"/>
        <w:tblLook w:val="04A0" w:firstRow="1" w:lastRow="0" w:firstColumn="1" w:lastColumn="0" w:noHBand="0" w:noVBand="1"/>
      </w:tblPr>
      <w:tblGrid>
        <w:gridCol w:w="6503"/>
        <w:gridCol w:w="1261"/>
        <w:gridCol w:w="2137"/>
      </w:tblGrid>
      <w:tr w:rsidR="001F3ECA" w:rsidRPr="002768A4" w14:paraId="5356DF6B" w14:textId="77777777" w:rsidTr="001F3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5356DF67" w14:textId="77777777" w:rsidR="001F3ECA" w:rsidRPr="00385A85" w:rsidRDefault="00E223A0" w:rsidP="00A24DC7">
            <w:pPr>
              <w:pStyle w:val="Kop3"/>
              <w:numPr>
                <w:ilvl w:val="1"/>
                <w:numId w:val="46"/>
              </w:numPr>
              <w:outlineLvl w:val="2"/>
            </w:pPr>
            <w:r>
              <w:t xml:space="preserve">  </w:t>
            </w:r>
            <w:r w:rsidR="00D8740F">
              <w:t>Vlaanderen</w:t>
            </w:r>
            <w:r w:rsidR="001F3ECA" w:rsidRPr="00385A85">
              <w:t xml:space="preserve"> als volwaardige partner naast FOD Volksgezondheid en FOD Justitie </w:t>
            </w:r>
            <w:r w:rsidR="001F3ECA">
              <w:t xml:space="preserve">in de beleidsontwikkeling </w:t>
            </w:r>
            <w:r w:rsidR="00D47806">
              <w:t>over</w:t>
            </w:r>
            <w:r w:rsidR="001F3ECA" w:rsidRPr="00385A85">
              <w:t xml:space="preserve"> geïnterneerden</w:t>
            </w:r>
          </w:p>
        </w:tc>
        <w:tc>
          <w:tcPr>
            <w:tcW w:w="1276" w:type="dxa"/>
          </w:tcPr>
          <w:p w14:paraId="5356DF68"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2156" w:type="dxa"/>
          </w:tcPr>
          <w:p w14:paraId="5356DF69"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5356DF6A"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5356DF75" w14:textId="77777777" w:rsidTr="001F3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8BAE00" w:themeColor="accent1"/>
            </w:tcBorders>
          </w:tcPr>
          <w:p w14:paraId="5356DF6C" w14:textId="77777777" w:rsidR="001F3ECA" w:rsidRPr="00385A85" w:rsidRDefault="00D8740F" w:rsidP="006A4FEA">
            <w:pPr>
              <w:jc w:val="both"/>
              <w:rPr>
                <w:b w:val="0"/>
              </w:rPr>
            </w:pPr>
            <w:r>
              <w:rPr>
                <w:b w:val="0"/>
              </w:rPr>
              <w:t>Vlaanderen</w:t>
            </w:r>
            <w:r w:rsidR="00FF06B8">
              <w:rPr>
                <w:b w:val="0"/>
              </w:rPr>
              <w:t xml:space="preserve"> neemt deel </w:t>
            </w:r>
            <w:r w:rsidR="00FF06B8" w:rsidRPr="00385A85">
              <w:rPr>
                <w:b w:val="0"/>
              </w:rPr>
              <w:t xml:space="preserve">aan </w:t>
            </w:r>
            <w:r w:rsidR="00FF06B8">
              <w:rPr>
                <w:b w:val="0"/>
              </w:rPr>
              <w:t xml:space="preserve">alle </w:t>
            </w:r>
            <w:r w:rsidR="00FF06B8" w:rsidRPr="00385A85">
              <w:rPr>
                <w:b w:val="0"/>
              </w:rPr>
              <w:t xml:space="preserve">beleidsoverleg </w:t>
            </w:r>
            <w:r w:rsidR="00FF06B8">
              <w:rPr>
                <w:b w:val="0"/>
              </w:rPr>
              <w:t>in het kader van:</w:t>
            </w:r>
          </w:p>
          <w:p w14:paraId="5356DF6D" w14:textId="77777777" w:rsidR="001F3ECA" w:rsidRPr="00385A85" w:rsidRDefault="001F3ECA" w:rsidP="006A4FEA">
            <w:pPr>
              <w:pStyle w:val="Lijstalinea"/>
              <w:numPr>
                <w:ilvl w:val="0"/>
                <w:numId w:val="21"/>
              </w:numPr>
              <w:jc w:val="both"/>
              <w:rPr>
                <w:b w:val="0"/>
              </w:rPr>
            </w:pPr>
            <w:r w:rsidRPr="00385A85">
              <w:rPr>
                <w:b w:val="0"/>
              </w:rPr>
              <w:t>Hervorming GGZ</w:t>
            </w:r>
          </w:p>
          <w:p w14:paraId="5356DF6E" w14:textId="77777777" w:rsidR="001F3ECA" w:rsidRPr="00385A85" w:rsidRDefault="001F3ECA" w:rsidP="006A4FEA">
            <w:pPr>
              <w:pStyle w:val="Lijstalinea"/>
              <w:numPr>
                <w:ilvl w:val="0"/>
                <w:numId w:val="21"/>
              </w:numPr>
              <w:jc w:val="both"/>
              <w:rPr>
                <w:b w:val="0"/>
              </w:rPr>
            </w:pPr>
            <w:r w:rsidRPr="00385A85">
              <w:rPr>
                <w:b w:val="0"/>
              </w:rPr>
              <w:t>Meerjarenplan Internering</w:t>
            </w:r>
          </w:p>
          <w:p w14:paraId="5356DF6F" w14:textId="77777777" w:rsidR="001F3ECA" w:rsidRPr="00385A85" w:rsidRDefault="001F3ECA" w:rsidP="006A4FEA">
            <w:pPr>
              <w:pStyle w:val="Lijstalinea"/>
              <w:numPr>
                <w:ilvl w:val="0"/>
                <w:numId w:val="21"/>
              </w:numPr>
              <w:jc w:val="both"/>
              <w:rPr>
                <w:b w:val="0"/>
              </w:rPr>
            </w:pPr>
            <w:r w:rsidRPr="00385A85">
              <w:rPr>
                <w:b w:val="0"/>
              </w:rPr>
              <w:t xml:space="preserve">Opvolging en ontwikkeling </w:t>
            </w:r>
            <w:proofErr w:type="spellStart"/>
            <w:r w:rsidRPr="00385A85">
              <w:rPr>
                <w:b w:val="0"/>
              </w:rPr>
              <w:t>FPC’s</w:t>
            </w:r>
            <w:proofErr w:type="spellEnd"/>
            <w:r w:rsidRPr="00385A85">
              <w:rPr>
                <w:b w:val="0"/>
              </w:rPr>
              <w:t xml:space="preserve"> (Gent en Antwerpen)</w:t>
            </w:r>
          </w:p>
          <w:p w14:paraId="5356DF70" w14:textId="77777777" w:rsidR="001F3ECA" w:rsidRPr="00385A85" w:rsidRDefault="001F3ECA" w:rsidP="006A4FEA">
            <w:pPr>
              <w:jc w:val="both"/>
              <w:rPr>
                <w:b w:val="0"/>
              </w:rPr>
            </w:pPr>
          </w:p>
          <w:p w14:paraId="5356DF71" w14:textId="77777777" w:rsidR="001F3ECA" w:rsidRDefault="001F3ECA" w:rsidP="00FF06B8">
            <w:pPr>
              <w:jc w:val="both"/>
            </w:pPr>
            <w:r w:rsidRPr="00385A85">
              <w:rPr>
                <w:b w:val="0"/>
                <w:u w:val="single"/>
              </w:rPr>
              <w:t>Doel</w:t>
            </w:r>
            <w:r w:rsidRPr="00385A85">
              <w:rPr>
                <w:b w:val="0"/>
              </w:rPr>
              <w:t xml:space="preserve">: </w:t>
            </w:r>
            <w:r w:rsidR="00FF06B8">
              <w:rPr>
                <w:b w:val="0"/>
              </w:rPr>
              <w:t>We voeren samen met FOD Volksgezondheid en FOD Justitie een e</w:t>
            </w:r>
            <w:r w:rsidR="00FF06B8" w:rsidRPr="00385A85">
              <w:rPr>
                <w:b w:val="0"/>
              </w:rPr>
              <w:t>en</w:t>
            </w:r>
            <w:r w:rsidR="00FF06B8">
              <w:rPr>
                <w:b w:val="0"/>
              </w:rPr>
              <w:t>vormig</w:t>
            </w:r>
            <w:r w:rsidR="00FF06B8" w:rsidRPr="00385A85">
              <w:rPr>
                <w:b w:val="0"/>
              </w:rPr>
              <w:t xml:space="preserve"> beleid in </w:t>
            </w:r>
            <w:r w:rsidR="00FF06B8">
              <w:rPr>
                <w:b w:val="0"/>
              </w:rPr>
              <w:t>het</w:t>
            </w:r>
            <w:r w:rsidR="00FF06B8" w:rsidRPr="00385A85">
              <w:rPr>
                <w:b w:val="0"/>
              </w:rPr>
              <w:t xml:space="preserve"> versnipperd</w:t>
            </w:r>
            <w:r w:rsidR="00FF06B8">
              <w:rPr>
                <w:b w:val="0"/>
              </w:rPr>
              <w:t>e</w:t>
            </w:r>
            <w:r w:rsidR="00FF06B8" w:rsidRPr="00385A85">
              <w:rPr>
                <w:b w:val="0"/>
              </w:rPr>
              <w:t xml:space="preserve"> </w:t>
            </w:r>
            <w:r w:rsidR="00FF06B8">
              <w:rPr>
                <w:b w:val="0"/>
              </w:rPr>
              <w:t>zorg</w:t>
            </w:r>
            <w:r w:rsidR="00FF06B8" w:rsidRPr="00385A85">
              <w:rPr>
                <w:b w:val="0"/>
              </w:rPr>
              <w:t>landschap</w:t>
            </w:r>
            <w:r w:rsidR="00FF06B8">
              <w:rPr>
                <w:b w:val="0"/>
              </w:rPr>
              <w:t xml:space="preserve"> van de opvang en behandeling van geïnterneerden.</w:t>
            </w:r>
          </w:p>
        </w:tc>
        <w:tc>
          <w:tcPr>
            <w:tcW w:w="1276" w:type="dxa"/>
            <w:tcBorders>
              <w:left w:val="single" w:sz="4" w:space="0" w:color="8BAE00" w:themeColor="accent1"/>
              <w:right w:val="single" w:sz="4" w:space="0" w:color="8BAE00" w:themeColor="accent1"/>
            </w:tcBorders>
          </w:tcPr>
          <w:p w14:paraId="5356DF72" w14:textId="77777777" w:rsidR="001F3ECA" w:rsidRPr="00F63F52" w:rsidRDefault="00E33557" w:rsidP="006A4FEA">
            <w:pPr>
              <w:jc w:val="both"/>
              <w:cnfStyle w:val="000000100000" w:firstRow="0" w:lastRow="0" w:firstColumn="0" w:lastColumn="0" w:oddVBand="0" w:evenVBand="0" w:oddHBand="1" w:evenHBand="0" w:firstRowFirstColumn="0" w:firstRowLastColumn="0" w:lastRowFirstColumn="0" w:lastRowLastColumn="0"/>
            </w:pPr>
            <w:r>
              <w:t>2015</w:t>
            </w:r>
            <w:r w:rsidR="004939E1">
              <w:t>-2019</w:t>
            </w:r>
          </w:p>
        </w:tc>
        <w:tc>
          <w:tcPr>
            <w:tcW w:w="2156" w:type="dxa"/>
            <w:tcBorders>
              <w:left w:val="single" w:sz="4" w:space="0" w:color="8BAE00" w:themeColor="accent1"/>
            </w:tcBorders>
          </w:tcPr>
          <w:p w14:paraId="5356DF73" w14:textId="77777777" w:rsidR="001F3ECA" w:rsidRPr="00FF06B8" w:rsidRDefault="004939E1" w:rsidP="000F5865">
            <w:pPr>
              <w:cnfStyle w:val="000000100000" w:firstRow="0" w:lastRow="0" w:firstColumn="0" w:lastColumn="0" w:oddVBand="0" w:evenVBand="0" w:oddHBand="1" w:evenHBand="0" w:firstRowFirstColumn="0" w:firstRowLastColumn="0" w:lastRowFirstColumn="0" w:lastRowLastColumn="0"/>
              <w:rPr>
                <w:b/>
              </w:rPr>
            </w:pPr>
            <w:r>
              <w:rPr>
                <w:b/>
              </w:rPr>
              <w:t>Beleidsraad</w:t>
            </w:r>
          </w:p>
          <w:p w14:paraId="5356DF74" w14:textId="77777777" w:rsidR="00FF06B8" w:rsidRPr="00FF06B8" w:rsidRDefault="00FF06B8" w:rsidP="000F5865">
            <w:pPr>
              <w:cnfStyle w:val="000000100000" w:firstRow="0" w:lastRow="0" w:firstColumn="0" w:lastColumn="0" w:oddVBand="0" w:evenVBand="0" w:oddHBand="1" w:evenHBand="0" w:firstRowFirstColumn="0" w:firstRowLastColumn="0" w:lastRowFirstColumn="0" w:lastRowLastColumn="0"/>
            </w:pPr>
            <w:r>
              <w:t>Stuurgroep geïnterneerden</w:t>
            </w:r>
          </w:p>
        </w:tc>
      </w:tr>
    </w:tbl>
    <w:p w14:paraId="5356DF76" w14:textId="77777777" w:rsidR="007740AC" w:rsidRDefault="007740AC" w:rsidP="008D7003"/>
    <w:p w14:paraId="5356DF77" w14:textId="77777777" w:rsidR="00B53F05" w:rsidRDefault="00B53F05" w:rsidP="008D7003"/>
    <w:p w14:paraId="5356DF78" w14:textId="77777777" w:rsidR="00676167" w:rsidRDefault="00676167" w:rsidP="00676167">
      <w:pPr>
        <w:pStyle w:val="Kop1"/>
      </w:pPr>
      <w:r>
        <w:t>Rol van de bel</w:t>
      </w:r>
      <w:r w:rsidR="003103A2">
        <w:t>eidscoördinator Zorg- en dienst</w:t>
      </w:r>
      <w:r>
        <w:t>verlening aan geïnterneerden</w:t>
      </w:r>
    </w:p>
    <w:p w14:paraId="5356DF79" w14:textId="77777777" w:rsidR="00B53F05" w:rsidRPr="00B53F05" w:rsidRDefault="00B53F05" w:rsidP="00B53F05"/>
    <w:p w14:paraId="5356DF7A" w14:textId="77777777" w:rsidR="004F45B4" w:rsidRDefault="00E75156" w:rsidP="00676167">
      <w:r>
        <w:t xml:space="preserve">De Beleidsraad WVG </w:t>
      </w:r>
      <w:r w:rsidR="00B43E12">
        <w:t>gaf</w:t>
      </w:r>
      <w:r>
        <w:t xml:space="preserve"> </w:t>
      </w:r>
      <w:r w:rsidR="004F45B4">
        <w:t xml:space="preserve">op </w:t>
      </w:r>
      <w:r w:rsidR="00B43E12">
        <w:t>29 juni</w:t>
      </w:r>
      <w:r w:rsidR="004F45B4">
        <w:t xml:space="preserve"> 2015 </w:t>
      </w:r>
      <w:r w:rsidR="00F776B8">
        <w:t>het d</w:t>
      </w:r>
      <w:r>
        <w:t>epartement</w:t>
      </w:r>
      <w:r w:rsidR="00C22867">
        <w:t xml:space="preserve"> WVG</w:t>
      </w:r>
      <w:r>
        <w:t xml:space="preserve">, in hoofde van de beleidscoördinator </w:t>
      </w:r>
      <w:r w:rsidR="004F45B4">
        <w:t>zorg- en dienstverlening aan geïnterneerden, de opdracht om het actieplan zorg- en dienstverlening aan geïnterneerden</w:t>
      </w:r>
      <w:r w:rsidR="00B43E12">
        <w:t xml:space="preserve"> </w:t>
      </w:r>
      <w:r w:rsidR="004F45B4">
        <w:t xml:space="preserve"> uit te werken</w:t>
      </w:r>
      <w:r w:rsidR="00B43E12">
        <w:t xml:space="preserve"> (definitieve versie van 21/09/2015)</w:t>
      </w:r>
      <w:r w:rsidR="004F45B4">
        <w:t>.</w:t>
      </w:r>
    </w:p>
    <w:p w14:paraId="5356DF7B" w14:textId="77777777" w:rsidR="00676167" w:rsidRDefault="00B53F05" w:rsidP="00676167">
      <w:r w:rsidRPr="001D01E3">
        <w:t>Het actieplan</w:t>
      </w:r>
      <w:r>
        <w:t xml:space="preserve"> is het kader waarbinnen de beleidscoördinator zorg</w:t>
      </w:r>
      <w:r w:rsidR="00420D66">
        <w:t>-</w:t>
      </w:r>
      <w:r>
        <w:t xml:space="preserve"> en dienstverlening voor geïnterneerden deze legislatuur zal werken. Zijn opdracht bestaat uit het verduidelijken en opvolgen van de acties samen met de verschillende partners die mee instaan voor de concrete uitwerking van het actieplan.</w:t>
      </w:r>
    </w:p>
    <w:p w14:paraId="5356DF7C" w14:textId="77777777" w:rsidR="00C55389" w:rsidRDefault="00C55389" w:rsidP="00676167"/>
    <w:p w14:paraId="5356DF7D" w14:textId="77777777" w:rsidR="00C55389" w:rsidRDefault="00C55389" w:rsidP="00676167"/>
    <w:p w14:paraId="5356DF7E" w14:textId="77777777" w:rsidR="00420D66" w:rsidRDefault="00420D66" w:rsidP="00676167"/>
    <w:p w14:paraId="5356DF7F" w14:textId="77777777" w:rsidR="00006CE7" w:rsidRDefault="006B32D0" w:rsidP="00CB355A">
      <w:pPr>
        <w:pStyle w:val="Kop1"/>
        <w:numPr>
          <w:ilvl w:val="0"/>
          <w:numId w:val="0"/>
        </w:numPr>
      </w:pPr>
      <w:r>
        <w:t>AFK</w:t>
      </w:r>
      <w:r w:rsidR="00006CE7">
        <w:t>ortingen</w:t>
      </w:r>
    </w:p>
    <w:tbl>
      <w:tblPr>
        <w:tblStyle w:val="Tabelraster"/>
        <w:tblW w:w="0" w:type="auto"/>
        <w:tblLook w:val="04A0" w:firstRow="1" w:lastRow="0" w:firstColumn="1" w:lastColumn="0" w:noHBand="0" w:noVBand="1"/>
      </w:tblPr>
      <w:tblGrid>
        <w:gridCol w:w="2209"/>
        <w:gridCol w:w="7702"/>
      </w:tblGrid>
      <w:tr w:rsidR="00CF2CC0" w14:paraId="5356DF82" w14:textId="77777777" w:rsidTr="00006CE7">
        <w:tc>
          <w:tcPr>
            <w:tcW w:w="2235" w:type="dxa"/>
          </w:tcPr>
          <w:p w14:paraId="5356DF80" w14:textId="77777777" w:rsidR="00CF2CC0" w:rsidRDefault="00CF2CC0" w:rsidP="004B39FA">
            <w:r>
              <w:t>BC</w:t>
            </w:r>
          </w:p>
        </w:tc>
        <w:tc>
          <w:tcPr>
            <w:tcW w:w="7826" w:type="dxa"/>
          </w:tcPr>
          <w:p w14:paraId="5356DF81" w14:textId="77777777" w:rsidR="00CF2CC0" w:rsidRDefault="00CF2CC0" w:rsidP="00006CE7">
            <w:r>
              <w:t>Beleidscoördinator zorg - en dienstverlening geïnterneerden</w:t>
            </w:r>
          </w:p>
        </w:tc>
      </w:tr>
      <w:tr w:rsidR="00CF2CC0" w14:paraId="5356DF85" w14:textId="77777777" w:rsidTr="00006CE7">
        <w:tc>
          <w:tcPr>
            <w:tcW w:w="2235" w:type="dxa"/>
          </w:tcPr>
          <w:p w14:paraId="5356DF83" w14:textId="77777777" w:rsidR="00CF2CC0" w:rsidRDefault="00CF2CC0" w:rsidP="00146AB6">
            <w:r>
              <w:t>BW</w:t>
            </w:r>
          </w:p>
        </w:tc>
        <w:tc>
          <w:tcPr>
            <w:tcW w:w="7826" w:type="dxa"/>
          </w:tcPr>
          <w:p w14:paraId="5356DF84" w14:textId="77777777" w:rsidR="00CF2CC0" w:rsidRDefault="00CF2CC0" w:rsidP="00006CE7">
            <w:r>
              <w:t>Beschut Wonen</w:t>
            </w:r>
          </w:p>
        </w:tc>
      </w:tr>
      <w:tr w:rsidR="00CF2CC0" w14:paraId="5356DF88" w14:textId="77777777" w:rsidTr="00205219">
        <w:tc>
          <w:tcPr>
            <w:tcW w:w="2235" w:type="dxa"/>
          </w:tcPr>
          <w:p w14:paraId="5356DF86" w14:textId="77777777" w:rsidR="00CF2CC0" w:rsidRDefault="00CF2CC0" w:rsidP="004B39FA">
            <w:r>
              <w:t>CAW</w:t>
            </w:r>
          </w:p>
        </w:tc>
        <w:tc>
          <w:tcPr>
            <w:tcW w:w="7826" w:type="dxa"/>
          </w:tcPr>
          <w:p w14:paraId="5356DF87" w14:textId="77777777" w:rsidR="00CF2CC0" w:rsidRDefault="00CF2CC0" w:rsidP="004B39FA">
            <w:r>
              <w:t>Centrum Algemeen Welzijnswerk</w:t>
            </w:r>
          </w:p>
        </w:tc>
      </w:tr>
      <w:tr w:rsidR="00CF2CC0" w14:paraId="5356DF8B" w14:textId="77777777" w:rsidTr="00006CE7">
        <w:tc>
          <w:tcPr>
            <w:tcW w:w="2235" w:type="dxa"/>
          </w:tcPr>
          <w:p w14:paraId="5356DF89" w14:textId="77777777" w:rsidR="00CF2CC0" w:rsidRDefault="00CF2CC0" w:rsidP="004B39FA">
            <w:r>
              <w:t>CBM/KBM</w:t>
            </w:r>
          </w:p>
        </w:tc>
        <w:tc>
          <w:tcPr>
            <w:tcW w:w="7826" w:type="dxa"/>
          </w:tcPr>
          <w:p w14:paraId="5356DF8A" w14:textId="77777777" w:rsidR="00CF2CC0" w:rsidRDefault="00CF2CC0" w:rsidP="00205219">
            <w:r>
              <w:t>Commissie bescherming maatschappij/Kamer bescherming maatschappij</w:t>
            </w:r>
          </w:p>
        </w:tc>
      </w:tr>
      <w:tr w:rsidR="00CF2CC0" w14:paraId="5356DF8E" w14:textId="77777777" w:rsidTr="00006CE7">
        <w:tc>
          <w:tcPr>
            <w:tcW w:w="2235" w:type="dxa"/>
          </w:tcPr>
          <w:p w14:paraId="5356DF8C" w14:textId="77777777" w:rsidR="00CF2CC0" w:rsidRDefault="00CF2CC0" w:rsidP="004B39FA">
            <w:r>
              <w:t>CGG</w:t>
            </w:r>
          </w:p>
        </w:tc>
        <w:tc>
          <w:tcPr>
            <w:tcW w:w="7826" w:type="dxa"/>
          </w:tcPr>
          <w:p w14:paraId="5356DF8D" w14:textId="77777777" w:rsidR="00CF2CC0" w:rsidRDefault="00CF2CC0" w:rsidP="004B39FA">
            <w:r>
              <w:t>Centrum geestelijke gezondheidzorg</w:t>
            </w:r>
          </w:p>
        </w:tc>
      </w:tr>
      <w:tr w:rsidR="00CF2CC0" w14:paraId="5356DF91" w14:textId="77777777" w:rsidTr="00205219">
        <w:tc>
          <w:tcPr>
            <w:tcW w:w="2235" w:type="dxa"/>
          </w:tcPr>
          <w:p w14:paraId="5356DF8F" w14:textId="77777777" w:rsidR="00CF2CC0" w:rsidRDefault="00CF2CC0" w:rsidP="004B39FA">
            <w:r>
              <w:t>FOD</w:t>
            </w:r>
          </w:p>
        </w:tc>
        <w:tc>
          <w:tcPr>
            <w:tcW w:w="7826" w:type="dxa"/>
          </w:tcPr>
          <w:p w14:paraId="5356DF90" w14:textId="77777777" w:rsidR="00CF2CC0" w:rsidRDefault="00CF2CC0" w:rsidP="004B39FA">
            <w:r>
              <w:t>Federale overheidsdienst</w:t>
            </w:r>
          </w:p>
        </w:tc>
      </w:tr>
      <w:tr w:rsidR="00CF2CC0" w14:paraId="5356DF94" w14:textId="77777777" w:rsidTr="00006CE7">
        <w:tc>
          <w:tcPr>
            <w:tcW w:w="2235" w:type="dxa"/>
          </w:tcPr>
          <w:p w14:paraId="5356DF92" w14:textId="77777777" w:rsidR="00CF2CC0" w:rsidRDefault="00CF2CC0" w:rsidP="004B39FA">
            <w:r>
              <w:t>FPC</w:t>
            </w:r>
          </w:p>
        </w:tc>
        <w:tc>
          <w:tcPr>
            <w:tcW w:w="7826" w:type="dxa"/>
          </w:tcPr>
          <w:p w14:paraId="5356DF93" w14:textId="77777777" w:rsidR="00CF2CC0" w:rsidRDefault="00CF2CC0" w:rsidP="00006CE7">
            <w:r>
              <w:t>Forensisch psychiatrisch centrum</w:t>
            </w:r>
          </w:p>
        </w:tc>
      </w:tr>
      <w:tr w:rsidR="00CF2CC0" w14:paraId="5356DF97" w14:textId="77777777" w:rsidTr="00006CE7">
        <w:tc>
          <w:tcPr>
            <w:tcW w:w="2235" w:type="dxa"/>
          </w:tcPr>
          <w:p w14:paraId="5356DF95" w14:textId="77777777" w:rsidR="00CF2CC0" w:rsidRDefault="00CF2CC0" w:rsidP="004B39FA">
            <w:r>
              <w:t>GGZ</w:t>
            </w:r>
          </w:p>
        </w:tc>
        <w:tc>
          <w:tcPr>
            <w:tcW w:w="7826" w:type="dxa"/>
          </w:tcPr>
          <w:p w14:paraId="5356DF96" w14:textId="77777777" w:rsidR="00CF2CC0" w:rsidRDefault="00CF2CC0" w:rsidP="009C34AD">
            <w:r>
              <w:t>Geestelijke gezondheidszorg</w:t>
            </w:r>
          </w:p>
        </w:tc>
      </w:tr>
      <w:tr w:rsidR="00CF2CC0" w14:paraId="5356DF9A" w14:textId="77777777" w:rsidTr="00205219">
        <w:tc>
          <w:tcPr>
            <w:tcW w:w="2235" w:type="dxa"/>
          </w:tcPr>
          <w:p w14:paraId="5356DF98" w14:textId="77777777" w:rsidR="00CF2CC0" w:rsidRDefault="00CF2CC0" w:rsidP="004B39FA">
            <w:r>
              <w:t>IKW</w:t>
            </w:r>
          </w:p>
        </w:tc>
        <w:tc>
          <w:tcPr>
            <w:tcW w:w="7826" w:type="dxa"/>
          </w:tcPr>
          <w:p w14:paraId="5356DF99" w14:textId="77777777" w:rsidR="00CF2CC0" w:rsidRDefault="00CF2CC0" w:rsidP="004B39FA">
            <w:proofErr w:type="spellStart"/>
            <w:r>
              <w:rPr>
                <w:rStyle w:val="st"/>
              </w:rPr>
              <w:t>interkabinettenoverleg</w:t>
            </w:r>
            <w:proofErr w:type="spellEnd"/>
          </w:p>
        </w:tc>
      </w:tr>
      <w:tr w:rsidR="00CF2CC0" w14:paraId="5356DF9D" w14:textId="77777777" w:rsidTr="00205219">
        <w:tc>
          <w:tcPr>
            <w:tcW w:w="2235" w:type="dxa"/>
          </w:tcPr>
          <w:p w14:paraId="5356DF9B" w14:textId="77777777" w:rsidR="00CF2CC0" w:rsidRDefault="00CF2CC0" w:rsidP="004B39FA">
            <w:r>
              <w:t>JH</w:t>
            </w:r>
          </w:p>
        </w:tc>
        <w:tc>
          <w:tcPr>
            <w:tcW w:w="7826" w:type="dxa"/>
          </w:tcPr>
          <w:p w14:paraId="5356DF9C" w14:textId="77777777" w:rsidR="00CF2CC0" w:rsidRDefault="00CF2CC0" w:rsidP="004B39FA">
            <w:r>
              <w:t>Justitiehuizen</w:t>
            </w:r>
          </w:p>
        </w:tc>
      </w:tr>
      <w:tr w:rsidR="00CF2CC0" w14:paraId="5356DFA0" w14:textId="77777777" w:rsidTr="00006CE7">
        <w:tc>
          <w:tcPr>
            <w:tcW w:w="2235" w:type="dxa"/>
          </w:tcPr>
          <w:p w14:paraId="5356DF9E" w14:textId="77777777" w:rsidR="00CF2CC0" w:rsidRDefault="00CF2CC0" w:rsidP="00006CE7">
            <w:proofErr w:type="spellStart"/>
            <w:r>
              <w:t>KeFor</w:t>
            </w:r>
            <w:proofErr w:type="spellEnd"/>
          </w:p>
        </w:tc>
        <w:tc>
          <w:tcPr>
            <w:tcW w:w="7826" w:type="dxa"/>
          </w:tcPr>
          <w:p w14:paraId="5356DF9F" w14:textId="77777777" w:rsidR="00CF2CC0" w:rsidRDefault="00CF2CC0" w:rsidP="00CF2CC0">
            <w:r>
              <w:t>Kenniscentrum voor forensische-psychiatrische zorg</w:t>
            </w:r>
          </w:p>
        </w:tc>
      </w:tr>
      <w:tr w:rsidR="00CF2CC0" w14:paraId="5356DFA3" w14:textId="77777777" w:rsidTr="00006CE7">
        <w:tc>
          <w:tcPr>
            <w:tcW w:w="2235" w:type="dxa"/>
          </w:tcPr>
          <w:p w14:paraId="5356DFA1" w14:textId="77777777" w:rsidR="00CF2CC0" w:rsidRDefault="00CF2CC0" w:rsidP="004B39FA">
            <w:r>
              <w:t>OPZC</w:t>
            </w:r>
          </w:p>
        </w:tc>
        <w:tc>
          <w:tcPr>
            <w:tcW w:w="7826" w:type="dxa"/>
          </w:tcPr>
          <w:p w14:paraId="5356DFA2" w14:textId="77777777" w:rsidR="00CF2CC0" w:rsidRDefault="00CF2CC0" w:rsidP="004B39FA">
            <w:r>
              <w:t>Openbaar psychiatrisch zorgcentrum</w:t>
            </w:r>
          </w:p>
        </w:tc>
      </w:tr>
      <w:tr w:rsidR="00CF2CC0" w14:paraId="5356DFA6" w14:textId="77777777" w:rsidTr="00006CE7">
        <w:tc>
          <w:tcPr>
            <w:tcW w:w="2235" w:type="dxa"/>
          </w:tcPr>
          <w:p w14:paraId="5356DFA4" w14:textId="77777777" w:rsidR="00CF2CC0" w:rsidRDefault="00CF2CC0" w:rsidP="004B39FA">
            <w:r>
              <w:t>PVT</w:t>
            </w:r>
          </w:p>
        </w:tc>
        <w:tc>
          <w:tcPr>
            <w:tcW w:w="7826" w:type="dxa"/>
          </w:tcPr>
          <w:p w14:paraId="5356DFA5" w14:textId="77777777" w:rsidR="00CF2CC0" w:rsidRDefault="00CF2CC0" w:rsidP="00006CE7">
            <w:r>
              <w:t>Psychiatrisch verzorgingstehuis</w:t>
            </w:r>
          </w:p>
        </w:tc>
      </w:tr>
      <w:tr w:rsidR="00CF2CC0" w14:paraId="5356DFA9" w14:textId="77777777" w:rsidTr="00006CE7">
        <w:tc>
          <w:tcPr>
            <w:tcW w:w="2235" w:type="dxa"/>
          </w:tcPr>
          <w:p w14:paraId="5356DFA7" w14:textId="77777777" w:rsidR="00CF2CC0" w:rsidRDefault="00CF2CC0" w:rsidP="004B39FA">
            <w:r>
              <w:t>PZ</w:t>
            </w:r>
          </w:p>
        </w:tc>
        <w:tc>
          <w:tcPr>
            <w:tcW w:w="7826" w:type="dxa"/>
          </w:tcPr>
          <w:p w14:paraId="5356DFA8" w14:textId="77777777" w:rsidR="00CF2CC0" w:rsidRDefault="00CF2CC0" w:rsidP="00006CE7">
            <w:r>
              <w:t>Psychiatrisch ziekenhuis</w:t>
            </w:r>
          </w:p>
        </w:tc>
      </w:tr>
      <w:tr w:rsidR="00CF2CC0" w14:paraId="5356DFAC" w14:textId="77777777" w:rsidTr="00205219">
        <w:tc>
          <w:tcPr>
            <w:tcW w:w="2235" w:type="dxa"/>
          </w:tcPr>
          <w:p w14:paraId="5356DFAA" w14:textId="77777777" w:rsidR="00CF2CC0" w:rsidRDefault="00CF2CC0" w:rsidP="004B39FA">
            <w:r>
              <w:t>VAPH</w:t>
            </w:r>
          </w:p>
        </w:tc>
        <w:tc>
          <w:tcPr>
            <w:tcW w:w="7826" w:type="dxa"/>
          </w:tcPr>
          <w:p w14:paraId="5356DFAB" w14:textId="77777777" w:rsidR="00CF2CC0" w:rsidRDefault="00CF2CC0" w:rsidP="004B39FA">
            <w:r>
              <w:t>Vlaams Agentschap voor personen met een handicap</w:t>
            </w:r>
          </w:p>
        </w:tc>
      </w:tr>
      <w:tr w:rsidR="00CF2CC0" w14:paraId="5356DFAF" w14:textId="77777777" w:rsidTr="00006CE7">
        <w:tc>
          <w:tcPr>
            <w:tcW w:w="2235" w:type="dxa"/>
          </w:tcPr>
          <w:p w14:paraId="5356DFAD" w14:textId="77777777" w:rsidR="00CF2CC0" w:rsidRDefault="00CF2CC0" w:rsidP="004B39FA">
            <w:r>
              <w:t>VDAB</w:t>
            </w:r>
          </w:p>
        </w:tc>
        <w:tc>
          <w:tcPr>
            <w:tcW w:w="7826" w:type="dxa"/>
          </w:tcPr>
          <w:p w14:paraId="5356DFAE" w14:textId="77777777" w:rsidR="00CF2CC0" w:rsidRDefault="00CF2CC0" w:rsidP="004B39FA">
            <w:r>
              <w:t>Vlaamse dienst voor arbeidsbemiddeling</w:t>
            </w:r>
          </w:p>
        </w:tc>
      </w:tr>
      <w:tr w:rsidR="00CF2CC0" w14:paraId="5356DFB2" w14:textId="77777777" w:rsidTr="00205219">
        <w:tc>
          <w:tcPr>
            <w:tcW w:w="2235" w:type="dxa"/>
          </w:tcPr>
          <w:p w14:paraId="5356DFB0" w14:textId="77777777" w:rsidR="00CF2CC0" w:rsidRDefault="00CF2CC0" w:rsidP="004B39FA">
            <w:r>
              <w:t>VMSW</w:t>
            </w:r>
          </w:p>
        </w:tc>
        <w:tc>
          <w:tcPr>
            <w:tcW w:w="7826" w:type="dxa"/>
          </w:tcPr>
          <w:p w14:paraId="5356DFB1" w14:textId="77777777" w:rsidR="00CF2CC0" w:rsidRDefault="00CF2CC0" w:rsidP="00461343">
            <w:r>
              <w:t>Vlaamse maatschappij voor sociaal wonen</w:t>
            </w:r>
          </w:p>
        </w:tc>
      </w:tr>
      <w:tr w:rsidR="00CF2CC0" w14:paraId="5356DFB5" w14:textId="77777777" w:rsidTr="00006CE7">
        <w:tc>
          <w:tcPr>
            <w:tcW w:w="2235" w:type="dxa"/>
          </w:tcPr>
          <w:p w14:paraId="5356DFB3" w14:textId="77777777" w:rsidR="00CF2CC0" w:rsidRDefault="00CF2CC0" w:rsidP="004B39FA">
            <w:r>
              <w:t>VOP</w:t>
            </w:r>
          </w:p>
        </w:tc>
        <w:tc>
          <w:tcPr>
            <w:tcW w:w="7826" w:type="dxa"/>
          </w:tcPr>
          <w:p w14:paraId="5356DFB4" w14:textId="77777777" w:rsidR="00CF2CC0" w:rsidRDefault="00CF2CC0" w:rsidP="004B39FA">
            <w:r>
              <w:t>Vrijheid op proef</w:t>
            </w:r>
          </w:p>
        </w:tc>
      </w:tr>
      <w:tr w:rsidR="00CF2CC0" w14:paraId="5356DFB8" w14:textId="77777777" w:rsidTr="00205219">
        <w:tc>
          <w:tcPr>
            <w:tcW w:w="2235" w:type="dxa"/>
          </w:tcPr>
          <w:p w14:paraId="5356DFB6" w14:textId="77777777" w:rsidR="00CF2CC0" w:rsidRDefault="00CF2CC0" w:rsidP="004B39FA">
            <w:r>
              <w:t>VVH</w:t>
            </w:r>
          </w:p>
        </w:tc>
        <w:tc>
          <w:tcPr>
            <w:tcW w:w="7826" w:type="dxa"/>
          </w:tcPr>
          <w:p w14:paraId="5356DFB7" w14:textId="77777777" w:rsidR="00CF2CC0" w:rsidRDefault="00CF2CC0" w:rsidP="004B39FA">
            <w:r w:rsidRPr="00461343">
              <w:t>Vereniging van Vlaamse Huisvestingsmaatschappijen</w:t>
            </w:r>
          </w:p>
        </w:tc>
      </w:tr>
      <w:tr w:rsidR="00CF2CC0" w14:paraId="5356DFBB" w14:textId="77777777" w:rsidTr="00205219">
        <w:tc>
          <w:tcPr>
            <w:tcW w:w="2235" w:type="dxa"/>
          </w:tcPr>
          <w:p w14:paraId="5356DFB9" w14:textId="77777777" w:rsidR="00CF2CC0" w:rsidRDefault="00CF2CC0" w:rsidP="004B39FA">
            <w:r>
              <w:t>W&amp;S</w:t>
            </w:r>
          </w:p>
        </w:tc>
        <w:tc>
          <w:tcPr>
            <w:tcW w:w="7826" w:type="dxa"/>
          </w:tcPr>
          <w:p w14:paraId="5356DFBA" w14:textId="77777777" w:rsidR="00CF2CC0" w:rsidRDefault="00CF2CC0" w:rsidP="004B39FA">
            <w:r>
              <w:t>Welzijn en Samenleving</w:t>
            </w:r>
          </w:p>
        </w:tc>
      </w:tr>
      <w:tr w:rsidR="00CF2CC0" w14:paraId="5356DFBE" w14:textId="77777777" w:rsidTr="00205219">
        <w:tc>
          <w:tcPr>
            <w:tcW w:w="2235" w:type="dxa"/>
          </w:tcPr>
          <w:p w14:paraId="5356DFBC" w14:textId="77777777" w:rsidR="00CF2CC0" w:rsidRDefault="00CF2CC0" w:rsidP="004B39FA">
            <w:r>
              <w:t>WVG</w:t>
            </w:r>
          </w:p>
        </w:tc>
        <w:tc>
          <w:tcPr>
            <w:tcW w:w="7826" w:type="dxa"/>
          </w:tcPr>
          <w:p w14:paraId="5356DFBD" w14:textId="77777777" w:rsidR="00CF2CC0" w:rsidRDefault="00CF2CC0" w:rsidP="004B39FA">
            <w:r>
              <w:t>Welzijn Volksgezondheid en Gezin</w:t>
            </w:r>
          </w:p>
        </w:tc>
      </w:tr>
      <w:tr w:rsidR="00CF2CC0" w14:paraId="5356DFC1" w14:textId="77777777" w:rsidTr="00006CE7">
        <w:tc>
          <w:tcPr>
            <w:tcW w:w="2235" w:type="dxa"/>
          </w:tcPr>
          <w:p w14:paraId="5356DFBF" w14:textId="77777777" w:rsidR="00CF2CC0" w:rsidRDefault="00CF2CC0" w:rsidP="00006CE7">
            <w:r>
              <w:t>Z&amp;G</w:t>
            </w:r>
          </w:p>
        </w:tc>
        <w:tc>
          <w:tcPr>
            <w:tcW w:w="7826" w:type="dxa"/>
          </w:tcPr>
          <w:p w14:paraId="5356DFC0" w14:textId="77777777" w:rsidR="00CF2CC0" w:rsidRDefault="00CF2CC0" w:rsidP="00006CE7">
            <w:r>
              <w:t>Zorg en Gezondheid</w:t>
            </w:r>
          </w:p>
        </w:tc>
      </w:tr>
    </w:tbl>
    <w:p w14:paraId="5356DFC2" w14:textId="77777777" w:rsidR="0059316A" w:rsidRPr="00006CE7" w:rsidRDefault="0059316A" w:rsidP="00006CE7"/>
    <w:sectPr w:rsidR="0059316A" w:rsidRPr="00006CE7" w:rsidSect="00CF64C9">
      <w:footerReference w:type="default" r:id="rId12"/>
      <w:headerReference w:type="first" r:id="rId13"/>
      <w:footerReference w:type="first" r:id="rId14"/>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6DFC7" w14:textId="77777777" w:rsidR="00A666D7" w:rsidRDefault="00A666D7" w:rsidP="00C41C85">
      <w:pPr>
        <w:spacing w:line="240" w:lineRule="auto"/>
      </w:pPr>
      <w:r>
        <w:separator/>
      </w:r>
    </w:p>
  </w:endnote>
  <w:endnote w:type="continuationSeparator" w:id="0">
    <w:p w14:paraId="5356DFC8" w14:textId="77777777" w:rsidR="00A666D7" w:rsidRDefault="00A666D7"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landers Art Sans">
    <w:altName w:val="Courier New"/>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1" w:fontKey="{86004B2C-248F-46DA-AC89-814C90F8705B}"/>
    <w:embedBold r:id="rId2" w:fontKey="{8AFECC20-AD99-4D77-99E5-F358317944D6}"/>
    <w:embedItalic r:id="rId3" w:fontKey="{5717AEEB-4F3C-4F3C-9DB4-DF60B828C4EA}"/>
  </w:font>
  <w:font w:name="FlandersArtSans-Regular">
    <w:panose1 w:val="00000500000000000000"/>
    <w:charset w:val="00"/>
    <w:family w:val="auto"/>
    <w:pitch w:val="variable"/>
    <w:sig w:usb0="00000007" w:usb1="00000000" w:usb2="00000000" w:usb3="00000000" w:csb0="00000093" w:csb1="00000000"/>
    <w:embedRegular r:id="rId4" w:fontKey="{047A76BC-9EFB-4A88-8BDF-676693DE3481}"/>
  </w:font>
  <w:font w:name="Tahoma">
    <w:panose1 w:val="020B0604030504040204"/>
    <w:charset w:val="00"/>
    <w:family w:val="swiss"/>
    <w:pitch w:val="variable"/>
    <w:sig w:usb0="E1002EFF" w:usb1="C000605B" w:usb2="00000029" w:usb3="00000000" w:csb0="000101FF" w:csb1="00000000"/>
  </w:font>
  <w:font w:name="FlandersArtSerif-Regular">
    <w:altName w:val="Courier New"/>
    <w:panose1 w:val="000005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5" w:subsetted="1" w:fontKey="{7229B17D-A02A-4158-A3D7-95C810F0E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6DFC9" w14:textId="77777777" w:rsidR="00B253D8" w:rsidRPr="006556EE" w:rsidRDefault="0022398F" w:rsidP="00867933">
    <w:pPr>
      <w:pStyle w:val="Koptekst"/>
      <w:tabs>
        <w:tab w:val="clear" w:pos="4536"/>
        <w:tab w:val="clear" w:pos="9072"/>
        <w:tab w:val="left" w:pos="3402"/>
        <w:tab w:val="left" w:pos="6946"/>
        <w:tab w:val="left" w:pos="8222"/>
        <w:tab w:val="center" w:pos="9356"/>
        <w:tab w:val="right" w:pos="10206"/>
      </w:tabs>
      <w:spacing w:before="200" w:after="120"/>
      <w:jc w:val="center"/>
      <w:rPr>
        <w:rFonts w:cs="Calibri"/>
      </w:rPr>
    </w:pPr>
    <w:sdt>
      <w:sdtPr>
        <w:alias w:val="Title"/>
        <w:tag w:val=""/>
        <w:id w:val="1832169329"/>
        <w:dataBinding w:prefixMappings="xmlns:ns0='http://purl.org/dc/elements/1.1/' xmlns:ns1='http://schemas.openxmlformats.org/package/2006/metadata/core-properties' " w:xpath="/ns1:coreProperties[1]/ns0:title[1]" w:storeItemID="{6C3C8BC8-F283-45AE-878A-BAB7291924A1}"/>
        <w:text/>
      </w:sdtPr>
      <w:sdtEndPr/>
      <w:sdtContent>
        <w:r w:rsidR="00420D66">
          <w:t>Actieplan zorg- en dienstverlening aan geïnterneerden</w:t>
        </w:r>
      </w:sdtContent>
    </w:sdt>
    <w:r w:rsidR="00B253D8" w:rsidRPr="00742D22">
      <w:rPr>
        <w:rFonts w:ascii="FlandersArtSans-Regular" w:hAnsi="FlandersArtSans-Regular" w:cs="Calibri"/>
        <w:sz w:val="18"/>
        <w:szCs w:val="18"/>
      </w:rPr>
      <w:tab/>
    </w:r>
    <w:r w:rsidR="00B253D8">
      <w:rPr>
        <w:rFonts w:ascii="FlandersArtSans-Regular" w:hAnsi="FlandersArtSans-Regular" w:cs="Calibri"/>
        <w:sz w:val="18"/>
        <w:szCs w:val="18"/>
      </w:rPr>
      <w:tab/>
    </w:r>
    <w:r w:rsidR="00B253D8">
      <w:rPr>
        <w:rFonts w:ascii="FlandersArtSans-Regular" w:hAnsi="FlandersArtSans-Regular" w:cs="Calibri"/>
        <w:sz w:val="18"/>
        <w:szCs w:val="18"/>
      </w:rPr>
      <w:tab/>
    </w:r>
    <w:r w:rsidR="00B253D8" w:rsidRPr="006556EE">
      <w:rPr>
        <w:rFonts w:cs="Calibri"/>
        <w:sz w:val="18"/>
        <w:szCs w:val="18"/>
      </w:rPr>
      <w:t xml:space="preserve">pagina </w:t>
    </w:r>
    <w:r w:rsidR="00B253D8" w:rsidRPr="006556EE">
      <w:rPr>
        <w:rFonts w:cs="Calibri"/>
        <w:sz w:val="18"/>
        <w:szCs w:val="18"/>
      </w:rPr>
      <w:fldChar w:fldCharType="begin"/>
    </w:r>
    <w:r w:rsidR="00B253D8" w:rsidRPr="006556EE">
      <w:rPr>
        <w:rFonts w:cs="Calibri"/>
        <w:sz w:val="18"/>
        <w:szCs w:val="18"/>
      </w:rPr>
      <w:instrText xml:space="preserve"> PAGE </w:instrText>
    </w:r>
    <w:r w:rsidR="00B253D8" w:rsidRPr="006556EE">
      <w:rPr>
        <w:rFonts w:cs="Calibri"/>
        <w:sz w:val="18"/>
        <w:szCs w:val="18"/>
      </w:rPr>
      <w:fldChar w:fldCharType="separate"/>
    </w:r>
    <w:r>
      <w:rPr>
        <w:rFonts w:cs="Calibri"/>
        <w:noProof/>
        <w:sz w:val="18"/>
        <w:szCs w:val="18"/>
      </w:rPr>
      <w:t>9</w:t>
    </w:r>
    <w:r w:rsidR="00B253D8" w:rsidRPr="006556EE">
      <w:rPr>
        <w:rFonts w:cs="Calibri"/>
        <w:sz w:val="18"/>
        <w:szCs w:val="18"/>
      </w:rPr>
      <w:fldChar w:fldCharType="end"/>
    </w:r>
    <w:r w:rsidR="00B253D8" w:rsidRPr="006556EE">
      <w:rPr>
        <w:rFonts w:cs="Calibri"/>
        <w:sz w:val="18"/>
        <w:szCs w:val="18"/>
      </w:rPr>
      <w:t xml:space="preserve"> van </w:t>
    </w:r>
    <w:r w:rsidR="00B253D8" w:rsidRPr="006556EE">
      <w:rPr>
        <w:rStyle w:val="Paginanummer"/>
        <w:rFonts w:cs="Calibri"/>
        <w:sz w:val="18"/>
        <w:szCs w:val="18"/>
      </w:rPr>
      <w:fldChar w:fldCharType="begin"/>
    </w:r>
    <w:r w:rsidR="00B253D8" w:rsidRPr="006556EE">
      <w:rPr>
        <w:rStyle w:val="Paginanummer"/>
        <w:rFonts w:cs="Calibri"/>
        <w:sz w:val="18"/>
        <w:szCs w:val="18"/>
      </w:rPr>
      <w:instrText xml:space="preserve"> NUMPAGES </w:instrText>
    </w:r>
    <w:r w:rsidR="00B253D8" w:rsidRPr="006556EE">
      <w:rPr>
        <w:rStyle w:val="Paginanummer"/>
        <w:rFonts w:cs="Calibri"/>
        <w:sz w:val="18"/>
        <w:szCs w:val="18"/>
      </w:rPr>
      <w:fldChar w:fldCharType="separate"/>
    </w:r>
    <w:r>
      <w:rPr>
        <w:rStyle w:val="Paginanummer"/>
        <w:rFonts w:cs="Calibri"/>
        <w:noProof/>
        <w:sz w:val="18"/>
        <w:szCs w:val="18"/>
      </w:rPr>
      <w:t>9</w:t>
    </w:r>
    <w:r w:rsidR="00B253D8" w:rsidRPr="006556EE">
      <w:rPr>
        <w:rStyle w:val="Paginanummer"/>
        <w:rFonts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6DFCB" w14:textId="77777777" w:rsidR="00B253D8" w:rsidRDefault="00B253D8" w:rsidP="00CF64C9">
    <w:pPr>
      <w:pStyle w:val="Koptekst"/>
      <w:tabs>
        <w:tab w:val="clear" w:pos="4536"/>
        <w:tab w:val="clear" w:pos="9072"/>
        <w:tab w:val="center" w:pos="9356"/>
        <w:tab w:val="right" w:pos="10206"/>
      </w:tabs>
      <w:spacing w:before="200" w:after="120"/>
    </w:pPr>
    <w:r>
      <w:rPr>
        <w:noProof/>
        <w:lang w:eastAsia="nl-BE"/>
      </w:rPr>
      <w:drawing>
        <wp:inline distT="0" distB="0" distL="0" distR="0" wp14:anchorId="5356DFCC" wp14:editId="5356DFCD">
          <wp:extent cx="13572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57200" cy="540000"/>
                  </a:xfrm>
                  <a:prstGeom prst="rect">
                    <a:avLst/>
                  </a:prstGeom>
                  <a:noFill/>
                  <a:ln>
                    <a:noFill/>
                  </a:ln>
                </pic:spPr>
              </pic:pic>
            </a:graphicData>
          </a:graphic>
        </wp:inline>
      </w:drawing>
    </w:r>
    <w:r>
      <w:rPr>
        <w:rFonts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22398F">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22398F">
      <w:rPr>
        <w:rStyle w:val="Paginanummer"/>
        <w:rFonts w:cs="Calibri"/>
        <w:noProof/>
        <w:sz w:val="18"/>
        <w:szCs w:val="18"/>
      </w:rPr>
      <w:t>9</w:t>
    </w:r>
    <w:r w:rsidRPr="00E344C5">
      <w:rPr>
        <w:rStyle w:val="Paginanummer"/>
        <w:rFonts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DFC5" w14:textId="77777777" w:rsidR="00A666D7" w:rsidRDefault="00A666D7" w:rsidP="00C41C85">
      <w:pPr>
        <w:spacing w:line="240" w:lineRule="auto"/>
      </w:pPr>
      <w:r>
        <w:separator/>
      </w:r>
    </w:p>
  </w:footnote>
  <w:footnote w:type="continuationSeparator" w:id="0">
    <w:p w14:paraId="5356DFC6" w14:textId="77777777" w:rsidR="00A666D7" w:rsidRDefault="00A666D7" w:rsidP="00C41C85">
      <w:pPr>
        <w:spacing w:line="240" w:lineRule="auto"/>
      </w:pPr>
      <w:r>
        <w:continuationSeparator/>
      </w:r>
    </w:p>
  </w:footnote>
  <w:footnote w:id="1">
    <w:p w14:paraId="5356DFCE" w14:textId="77777777" w:rsidR="00B253D8" w:rsidRDefault="00B253D8">
      <w:pPr>
        <w:pStyle w:val="Voetnoottekst"/>
      </w:pPr>
      <w:r>
        <w:rPr>
          <w:rStyle w:val="Voetnootmarkering"/>
        </w:rPr>
        <w:footnoteRef/>
      </w:r>
      <w:r>
        <w:t xml:space="preserve"> Met de term ‘categoraal’ wordt hier verwezen naar aanbod dat exclusief voorzien is voor geïnterneerden.</w:t>
      </w:r>
    </w:p>
  </w:footnote>
  <w:footnote w:id="2">
    <w:p w14:paraId="5356DFCF" w14:textId="77777777" w:rsidR="00B253D8" w:rsidRDefault="00B253D8">
      <w:pPr>
        <w:pStyle w:val="Voetnoottekst"/>
      </w:pPr>
      <w:r>
        <w:rPr>
          <w:rStyle w:val="Voetnootmarkering"/>
        </w:rPr>
        <w:footnoteRef/>
      </w:r>
      <w:r>
        <w:t xml:space="preserve"> Vanuit één specifieke PVT-voorziening worden 24 plaatsen voorbehouden voor mensen met een juridisch statuut.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6DFCA" w14:textId="77777777" w:rsidR="00B253D8" w:rsidRDefault="00B253D8" w:rsidP="00867933">
    <w:pPr>
      <w:pStyle w:val="Koptekst"/>
      <w:jc w:val="right"/>
    </w:pPr>
    <w:r w:rsidRPr="00BB7F9F">
      <w:rPr>
        <w:rFonts w:cs="Calibri"/>
        <w:noProof/>
        <w:sz w:val="20"/>
        <w:lang w:eastAsia="nl-BE"/>
      </w:rPr>
      <w:t>/</w:t>
    </w:r>
    <w:r>
      <w:rPr>
        <w:rFonts w:cs="Calibri"/>
        <w:noProof/>
        <w:sz w:val="20"/>
        <w:lang w:eastAsia="nl-BE"/>
      </w:rPr>
      <w:t xml:space="preserve">nota </w:t>
    </w:r>
    <w:sdt>
      <w:sdtPr>
        <w:rPr>
          <w:rStyle w:val="Titelvanboek"/>
          <w:rFonts w:cs="Calibri"/>
          <w:sz w:val="20"/>
          <w:szCs w:val="20"/>
        </w:rPr>
        <w:alias w:val="Title"/>
        <w:tag w:val=""/>
        <w:id w:val="-1943909229"/>
        <w:placeholder>
          <w:docPart w:val="A616764E94464472AB49922C75BA067C"/>
        </w:placeholder>
        <w:dataBinding w:prefixMappings="xmlns:ns0='http://purl.org/dc/elements/1.1/' xmlns:ns1='http://schemas.openxmlformats.org/package/2006/metadata/core-properties' " w:xpath="/ns1:coreProperties[1]/ns0:title[1]" w:storeItemID="{6C3C8BC8-F283-45AE-878A-BAB7291924A1}"/>
        <w:text/>
      </w:sdtPr>
      <w:sdtEndPr>
        <w:rPr>
          <w:rStyle w:val="Titelvanboek"/>
        </w:rPr>
      </w:sdtEndPr>
      <w:sdtContent>
        <w:r>
          <w:rPr>
            <w:rStyle w:val="Titelvanboek"/>
            <w:rFonts w:cs="Calibri"/>
            <w:sz w:val="20"/>
            <w:szCs w:val="20"/>
          </w:rPr>
          <w:t>Actieplan zorg</w:t>
        </w:r>
        <w:r w:rsidR="00420D66">
          <w:rPr>
            <w:rStyle w:val="Titelvanboek"/>
            <w:rFonts w:cs="Calibri"/>
            <w:sz w:val="20"/>
            <w:szCs w:val="20"/>
          </w:rPr>
          <w:t>-</w:t>
        </w:r>
        <w:r>
          <w:rPr>
            <w:rStyle w:val="Titelvanboek"/>
            <w:rFonts w:cs="Calibri"/>
            <w:sz w:val="20"/>
            <w:szCs w:val="20"/>
          </w:rPr>
          <w:t xml:space="preserve"> en dienstverlening aan geïnterneerden</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6F52E4"/>
    <w:multiLevelType w:val="hybridMultilevel"/>
    <w:tmpl w:val="61460E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B338C3"/>
    <w:multiLevelType w:val="hybridMultilevel"/>
    <w:tmpl w:val="E5B28D4E"/>
    <w:lvl w:ilvl="0" w:tplc="66041482">
      <w:start w:val="1"/>
      <w:numFmt w:val="bullet"/>
      <w:lvlText w:val=""/>
      <w:lvlJc w:val="left"/>
      <w:pPr>
        <w:ind w:left="786" w:hanging="360"/>
      </w:pPr>
      <w:rPr>
        <w:rFonts w:ascii="Symbol" w:hAnsi="Symbol" w:hint="default"/>
        <w:sz w:val="22"/>
        <w:szCs w:val="22"/>
      </w:rPr>
    </w:lvl>
    <w:lvl w:ilvl="1" w:tplc="08130003">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 w15:restartNumberingAfterBreak="0">
    <w:nsid w:val="0E003AE0"/>
    <w:multiLevelType w:val="hybridMultilevel"/>
    <w:tmpl w:val="A148BE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1190E51"/>
    <w:multiLevelType w:val="hybridMultilevel"/>
    <w:tmpl w:val="4350D4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16E6CC5"/>
    <w:multiLevelType w:val="hybridMultilevel"/>
    <w:tmpl w:val="00AE76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5CA2948"/>
    <w:multiLevelType w:val="hybridMultilevel"/>
    <w:tmpl w:val="92203C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6511E6"/>
    <w:multiLevelType w:val="hybridMultilevel"/>
    <w:tmpl w:val="A9C8D3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72207F8"/>
    <w:multiLevelType w:val="hybridMultilevel"/>
    <w:tmpl w:val="502E4A4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9C9320C"/>
    <w:multiLevelType w:val="hybridMultilevel"/>
    <w:tmpl w:val="672EA7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9D4657A"/>
    <w:multiLevelType w:val="hybridMultilevel"/>
    <w:tmpl w:val="7BB42E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BBD2DBB"/>
    <w:multiLevelType w:val="multilevel"/>
    <w:tmpl w:val="283859F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324C44"/>
    <w:multiLevelType w:val="hybridMultilevel"/>
    <w:tmpl w:val="4C44609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2CF328F"/>
    <w:multiLevelType w:val="hybridMultilevel"/>
    <w:tmpl w:val="BE96215E"/>
    <w:lvl w:ilvl="0" w:tplc="081C68F0">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3850C1F"/>
    <w:multiLevelType w:val="hybridMultilevel"/>
    <w:tmpl w:val="808847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7670F1A"/>
    <w:multiLevelType w:val="hybridMultilevel"/>
    <w:tmpl w:val="2C9249B2"/>
    <w:lvl w:ilvl="0" w:tplc="EDB4BB34">
      <w:start w:val="1"/>
      <w:numFmt w:val="upperRoman"/>
      <w:lvlText w:val="%1."/>
      <w:lvlJc w:val="righ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C8A164E"/>
    <w:multiLevelType w:val="hybridMultilevel"/>
    <w:tmpl w:val="D8582D3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C91165F"/>
    <w:multiLevelType w:val="hybridMultilevel"/>
    <w:tmpl w:val="DD861A9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4E5A1436"/>
    <w:multiLevelType w:val="hybridMultilevel"/>
    <w:tmpl w:val="379E0E6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56041EB6"/>
    <w:multiLevelType w:val="hybridMultilevel"/>
    <w:tmpl w:val="412CC8F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15:restartNumberingAfterBreak="0">
    <w:nsid w:val="5BD42420"/>
    <w:multiLevelType w:val="hybridMultilevel"/>
    <w:tmpl w:val="3D6A75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D7F1CDD"/>
    <w:multiLevelType w:val="hybridMultilevel"/>
    <w:tmpl w:val="EAAEAC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D54936"/>
    <w:multiLevelType w:val="hybridMultilevel"/>
    <w:tmpl w:val="DFA428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4F56164"/>
    <w:multiLevelType w:val="hybridMultilevel"/>
    <w:tmpl w:val="19F2BAF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98C67D3"/>
    <w:multiLevelType w:val="multilevel"/>
    <w:tmpl w:val="8020E67C"/>
    <w:lvl w:ilvl="0">
      <w:start w:val="1"/>
      <w:numFmt w:val="decimal"/>
      <w:pStyle w:val="Kop1"/>
      <w:lvlText w:val="%1"/>
      <w:lvlJc w:val="left"/>
      <w:pPr>
        <w:ind w:left="432" w:hanging="432"/>
      </w:pPr>
      <w:rPr>
        <w:rFonts w:hint="default"/>
      </w:rPr>
    </w:lvl>
    <w:lvl w:ilvl="1">
      <w:start w:val="1"/>
      <w:numFmt w:val="decimal"/>
      <w:pStyle w:val="Kop2"/>
      <w:lvlText w:val="%2."/>
      <w:lvlJc w:val="left"/>
      <w:pPr>
        <w:ind w:left="576" w:hanging="576"/>
      </w:pPr>
      <w:rPr>
        <w:rFonts w:ascii="Verdana" w:hAnsi="Verdana" w:hint="default"/>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8" w15:restartNumberingAfterBreak="0">
    <w:nsid w:val="69E413BD"/>
    <w:multiLevelType w:val="multilevel"/>
    <w:tmpl w:val="EB98B9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AB14C27"/>
    <w:multiLevelType w:val="multilevel"/>
    <w:tmpl w:val="6A44498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CC0457E"/>
    <w:multiLevelType w:val="hybridMultilevel"/>
    <w:tmpl w:val="660EBE1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2" w15:restartNumberingAfterBreak="0">
    <w:nsid w:val="723E77AA"/>
    <w:multiLevelType w:val="hybridMultilevel"/>
    <w:tmpl w:val="E89A0F0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286513D"/>
    <w:multiLevelType w:val="hybridMultilevel"/>
    <w:tmpl w:val="91E20AB2"/>
    <w:lvl w:ilvl="0" w:tplc="9402AD02">
      <w:start w:val="1"/>
      <w:numFmt w:val="decimal"/>
      <w:pStyle w:val="Kop3"/>
      <w:lvlText w:val="%1.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2C84098"/>
    <w:multiLevelType w:val="multilevel"/>
    <w:tmpl w:val="96D602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3EB3F69"/>
    <w:multiLevelType w:val="hybridMultilevel"/>
    <w:tmpl w:val="AE2C47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54233A7"/>
    <w:multiLevelType w:val="hybridMultilevel"/>
    <w:tmpl w:val="8A0EBA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CA50FC0"/>
    <w:multiLevelType w:val="multilevel"/>
    <w:tmpl w:val="EEF850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7"/>
  </w:num>
  <w:num w:numId="2">
    <w:abstractNumId w:val="0"/>
  </w:num>
  <w:num w:numId="3">
    <w:abstractNumId w:val="22"/>
  </w:num>
  <w:num w:numId="4">
    <w:abstractNumId w:val="4"/>
  </w:num>
  <w:num w:numId="5">
    <w:abstractNumId w:val="31"/>
  </w:num>
  <w:num w:numId="6">
    <w:abstractNumId w:val="13"/>
  </w:num>
  <w:num w:numId="7">
    <w:abstractNumId w:val="1"/>
  </w:num>
  <w:num w:numId="8">
    <w:abstractNumId w:val="17"/>
  </w:num>
  <w:num w:numId="9">
    <w:abstractNumId w:val="11"/>
  </w:num>
  <w:num w:numId="10">
    <w:abstractNumId w:val="25"/>
  </w:num>
  <w:num w:numId="11">
    <w:abstractNumId w:val="3"/>
  </w:num>
  <w:num w:numId="12">
    <w:abstractNumId w:val="9"/>
  </w:num>
  <w:num w:numId="13">
    <w:abstractNumId w:val="7"/>
  </w:num>
  <w:num w:numId="14">
    <w:abstractNumId w:val="2"/>
  </w:num>
  <w:num w:numId="15">
    <w:abstractNumId w:val="24"/>
  </w:num>
  <w:num w:numId="16">
    <w:abstractNumId w:val="14"/>
  </w:num>
  <w:num w:numId="17">
    <w:abstractNumId w:val="16"/>
  </w:num>
  <w:num w:numId="18">
    <w:abstractNumId w:val="26"/>
  </w:num>
  <w:num w:numId="19">
    <w:abstractNumId w:val="36"/>
  </w:num>
  <w:num w:numId="20">
    <w:abstractNumId w:val="32"/>
  </w:num>
  <w:num w:numId="21">
    <w:abstractNumId w:val="18"/>
  </w:num>
  <w:num w:numId="22">
    <w:abstractNumId w:val="6"/>
  </w:num>
  <w:num w:numId="23">
    <w:abstractNumId w:val="5"/>
  </w:num>
  <w:num w:numId="24">
    <w:abstractNumId w:val="30"/>
  </w:num>
  <w:num w:numId="25">
    <w:abstractNumId w:val="21"/>
  </w:num>
  <w:num w:numId="26">
    <w:abstractNumId w:val="8"/>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9"/>
  </w:num>
  <w:num w:numId="34">
    <w:abstractNumId w:val="23"/>
  </w:num>
  <w:num w:numId="35">
    <w:abstractNumId w:val="15"/>
  </w:num>
  <w:num w:numId="36">
    <w:abstractNumId w:val="15"/>
  </w:num>
  <w:num w:numId="37">
    <w:abstractNumId w:val="15"/>
    <w:lvlOverride w:ilvl="0">
      <w:startOverride w:val="1"/>
    </w:lvlOverride>
  </w:num>
  <w:num w:numId="38">
    <w:abstractNumId w:val="15"/>
  </w:num>
  <w:num w:numId="39">
    <w:abstractNumId w:val="15"/>
    <w:lvlOverride w:ilvl="0">
      <w:startOverride w:val="1"/>
    </w:lvlOverride>
  </w:num>
  <w:num w:numId="40">
    <w:abstractNumId w:val="15"/>
  </w:num>
  <w:num w:numId="41">
    <w:abstractNumId w:val="33"/>
  </w:num>
  <w:num w:numId="42">
    <w:abstractNumId w:val="29"/>
  </w:num>
  <w:num w:numId="43">
    <w:abstractNumId w:val="34"/>
  </w:num>
  <w:num w:numId="44">
    <w:abstractNumId w:val="12"/>
  </w:num>
  <w:num w:numId="45">
    <w:abstractNumId w:val="28"/>
  </w:num>
  <w:num w:numId="46">
    <w:abstractNumId w:val="37"/>
  </w:num>
  <w:num w:numId="47">
    <w:abstractNumId w:val="10"/>
  </w:num>
  <w:num w:numId="48">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62F"/>
    <w:rsid w:val="0000511F"/>
    <w:rsid w:val="00005F1D"/>
    <w:rsid w:val="00006CE7"/>
    <w:rsid w:val="000074F5"/>
    <w:rsid w:val="00007A71"/>
    <w:rsid w:val="00010B13"/>
    <w:rsid w:val="00010D07"/>
    <w:rsid w:val="00012283"/>
    <w:rsid w:val="00012FC1"/>
    <w:rsid w:val="0002089B"/>
    <w:rsid w:val="00022C2F"/>
    <w:rsid w:val="00025E39"/>
    <w:rsid w:val="000261D0"/>
    <w:rsid w:val="00026C5F"/>
    <w:rsid w:val="00030A01"/>
    <w:rsid w:val="00041F93"/>
    <w:rsid w:val="000445FE"/>
    <w:rsid w:val="0004696C"/>
    <w:rsid w:val="00053C12"/>
    <w:rsid w:val="00054198"/>
    <w:rsid w:val="0005523F"/>
    <w:rsid w:val="00057236"/>
    <w:rsid w:val="00057926"/>
    <w:rsid w:val="00065C36"/>
    <w:rsid w:val="0008108A"/>
    <w:rsid w:val="00085910"/>
    <w:rsid w:val="00090CE3"/>
    <w:rsid w:val="000A1DCC"/>
    <w:rsid w:val="000A4C5A"/>
    <w:rsid w:val="000A6D96"/>
    <w:rsid w:val="000A743D"/>
    <w:rsid w:val="000A7657"/>
    <w:rsid w:val="000B1B77"/>
    <w:rsid w:val="000B6778"/>
    <w:rsid w:val="000C3774"/>
    <w:rsid w:val="000D26D1"/>
    <w:rsid w:val="000E583C"/>
    <w:rsid w:val="000F3DF1"/>
    <w:rsid w:val="000F431C"/>
    <w:rsid w:val="000F5865"/>
    <w:rsid w:val="000F7165"/>
    <w:rsid w:val="000F71CD"/>
    <w:rsid w:val="00102AB3"/>
    <w:rsid w:val="00103464"/>
    <w:rsid w:val="00103CF4"/>
    <w:rsid w:val="00104065"/>
    <w:rsid w:val="001075FF"/>
    <w:rsid w:val="001107CB"/>
    <w:rsid w:val="00124AB8"/>
    <w:rsid w:val="00127EAC"/>
    <w:rsid w:val="001315A2"/>
    <w:rsid w:val="00132AD0"/>
    <w:rsid w:val="00135FD9"/>
    <w:rsid w:val="00137396"/>
    <w:rsid w:val="001374FD"/>
    <w:rsid w:val="00140699"/>
    <w:rsid w:val="00146AB6"/>
    <w:rsid w:val="00150150"/>
    <w:rsid w:val="00154EB1"/>
    <w:rsid w:val="00156ECF"/>
    <w:rsid w:val="001611CE"/>
    <w:rsid w:val="0016135C"/>
    <w:rsid w:val="00161D16"/>
    <w:rsid w:val="00166BCA"/>
    <w:rsid w:val="001674CD"/>
    <w:rsid w:val="00167CEF"/>
    <w:rsid w:val="00173637"/>
    <w:rsid w:val="00173896"/>
    <w:rsid w:val="00173B11"/>
    <w:rsid w:val="001778AA"/>
    <w:rsid w:val="001778D0"/>
    <w:rsid w:val="00180C99"/>
    <w:rsid w:val="00181C1B"/>
    <w:rsid w:val="00191FCD"/>
    <w:rsid w:val="00192B82"/>
    <w:rsid w:val="001A0499"/>
    <w:rsid w:val="001A1842"/>
    <w:rsid w:val="001A1CE7"/>
    <w:rsid w:val="001A4C6D"/>
    <w:rsid w:val="001A56AC"/>
    <w:rsid w:val="001B2B8A"/>
    <w:rsid w:val="001B375D"/>
    <w:rsid w:val="001B65AA"/>
    <w:rsid w:val="001B68C2"/>
    <w:rsid w:val="001C0124"/>
    <w:rsid w:val="001C241C"/>
    <w:rsid w:val="001C281D"/>
    <w:rsid w:val="001C3010"/>
    <w:rsid w:val="001C4D2A"/>
    <w:rsid w:val="001C5D2A"/>
    <w:rsid w:val="001D11B1"/>
    <w:rsid w:val="001D1E28"/>
    <w:rsid w:val="001D2174"/>
    <w:rsid w:val="001D69E4"/>
    <w:rsid w:val="001E2D82"/>
    <w:rsid w:val="001E3885"/>
    <w:rsid w:val="001F3ECA"/>
    <w:rsid w:val="001F72AA"/>
    <w:rsid w:val="001F79FA"/>
    <w:rsid w:val="00201EF5"/>
    <w:rsid w:val="00203EA2"/>
    <w:rsid w:val="00205219"/>
    <w:rsid w:val="00207091"/>
    <w:rsid w:val="00216B92"/>
    <w:rsid w:val="00217386"/>
    <w:rsid w:val="002205FA"/>
    <w:rsid w:val="0022398F"/>
    <w:rsid w:val="00224206"/>
    <w:rsid w:val="002328BD"/>
    <w:rsid w:val="00233007"/>
    <w:rsid w:val="00233F59"/>
    <w:rsid w:val="00234209"/>
    <w:rsid w:val="002351E5"/>
    <w:rsid w:val="00235942"/>
    <w:rsid w:val="00235C31"/>
    <w:rsid w:val="00241BA8"/>
    <w:rsid w:val="00242882"/>
    <w:rsid w:val="00243129"/>
    <w:rsid w:val="002521D0"/>
    <w:rsid w:val="002576AA"/>
    <w:rsid w:val="00260102"/>
    <w:rsid w:val="00270528"/>
    <w:rsid w:val="0027145E"/>
    <w:rsid w:val="002716F7"/>
    <w:rsid w:val="0027266E"/>
    <w:rsid w:val="00276144"/>
    <w:rsid w:val="002768A4"/>
    <w:rsid w:val="00281CD2"/>
    <w:rsid w:val="0028473A"/>
    <w:rsid w:val="00293B6D"/>
    <w:rsid w:val="00294BDF"/>
    <w:rsid w:val="00295E06"/>
    <w:rsid w:val="002A0420"/>
    <w:rsid w:val="002A242D"/>
    <w:rsid w:val="002A4614"/>
    <w:rsid w:val="002B5B79"/>
    <w:rsid w:val="002B6AB3"/>
    <w:rsid w:val="002C0F0E"/>
    <w:rsid w:val="002C251E"/>
    <w:rsid w:val="002C3BBD"/>
    <w:rsid w:val="002C3FCB"/>
    <w:rsid w:val="002D0821"/>
    <w:rsid w:val="002D30F4"/>
    <w:rsid w:val="002D5744"/>
    <w:rsid w:val="002D773A"/>
    <w:rsid w:val="002E03AF"/>
    <w:rsid w:val="002E5C3C"/>
    <w:rsid w:val="002E739D"/>
    <w:rsid w:val="002E7555"/>
    <w:rsid w:val="002F0A82"/>
    <w:rsid w:val="002F112C"/>
    <w:rsid w:val="002F4160"/>
    <w:rsid w:val="00301ECC"/>
    <w:rsid w:val="0030210A"/>
    <w:rsid w:val="00303131"/>
    <w:rsid w:val="0030460C"/>
    <w:rsid w:val="00304EC9"/>
    <w:rsid w:val="00305D57"/>
    <w:rsid w:val="00306B88"/>
    <w:rsid w:val="00306CAD"/>
    <w:rsid w:val="003103A2"/>
    <w:rsid w:val="0031429A"/>
    <w:rsid w:val="00317243"/>
    <w:rsid w:val="00320186"/>
    <w:rsid w:val="0032083E"/>
    <w:rsid w:val="0032164B"/>
    <w:rsid w:val="00321A39"/>
    <w:rsid w:val="00325535"/>
    <w:rsid w:val="00325EC8"/>
    <w:rsid w:val="00326CA2"/>
    <w:rsid w:val="00334151"/>
    <w:rsid w:val="003373AC"/>
    <w:rsid w:val="00350313"/>
    <w:rsid w:val="00351C7B"/>
    <w:rsid w:val="003527C2"/>
    <w:rsid w:val="0035474F"/>
    <w:rsid w:val="00356105"/>
    <w:rsid w:val="00360947"/>
    <w:rsid w:val="0036144D"/>
    <w:rsid w:val="00367EB3"/>
    <w:rsid w:val="0037368A"/>
    <w:rsid w:val="00373E29"/>
    <w:rsid w:val="0037431B"/>
    <w:rsid w:val="003812E7"/>
    <w:rsid w:val="00381F00"/>
    <w:rsid w:val="00382001"/>
    <w:rsid w:val="003828E9"/>
    <w:rsid w:val="00384EF7"/>
    <w:rsid w:val="00384F2D"/>
    <w:rsid w:val="00385A85"/>
    <w:rsid w:val="003B02B6"/>
    <w:rsid w:val="003C3701"/>
    <w:rsid w:val="003C5398"/>
    <w:rsid w:val="003D262F"/>
    <w:rsid w:val="003E2403"/>
    <w:rsid w:val="003F4FF4"/>
    <w:rsid w:val="003F5737"/>
    <w:rsid w:val="004054F9"/>
    <w:rsid w:val="0041011D"/>
    <w:rsid w:val="00420D66"/>
    <w:rsid w:val="004253EB"/>
    <w:rsid w:val="00431AA8"/>
    <w:rsid w:val="0043254D"/>
    <w:rsid w:val="004402C3"/>
    <w:rsid w:val="00441513"/>
    <w:rsid w:val="00441DE2"/>
    <w:rsid w:val="0044278C"/>
    <w:rsid w:val="00443456"/>
    <w:rsid w:val="00443D02"/>
    <w:rsid w:val="00444EE7"/>
    <w:rsid w:val="00450215"/>
    <w:rsid w:val="00451746"/>
    <w:rsid w:val="004530EA"/>
    <w:rsid w:val="00453639"/>
    <w:rsid w:val="00454E9A"/>
    <w:rsid w:val="0045732C"/>
    <w:rsid w:val="00461129"/>
    <w:rsid w:val="00461343"/>
    <w:rsid w:val="0046621D"/>
    <w:rsid w:val="00472B18"/>
    <w:rsid w:val="0047341C"/>
    <w:rsid w:val="00476C31"/>
    <w:rsid w:val="0048280A"/>
    <w:rsid w:val="004842A8"/>
    <w:rsid w:val="00487CA7"/>
    <w:rsid w:val="00492934"/>
    <w:rsid w:val="004939E1"/>
    <w:rsid w:val="00493E6D"/>
    <w:rsid w:val="004A06CA"/>
    <w:rsid w:val="004A0AD7"/>
    <w:rsid w:val="004A12DD"/>
    <w:rsid w:val="004A3697"/>
    <w:rsid w:val="004A657D"/>
    <w:rsid w:val="004B0BD6"/>
    <w:rsid w:val="004B12B7"/>
    <w:rsid w:val="004B39FA"/>
    <w:rsid w:val="004C1C8A"/>
    <w:rsid w:val="004C2B49"/>
    <w:rsid w:val="004C49B9"/>
    <w:rsid w:val="004D3651"/>
    <w:rsid w:val="004D5372"/>
    <w:rsid w:val="004D5486"/>
    <w:rsid w:val="004D7319"/>
    <w:rsid w:val="004E586D"/>
    <w:rsid w:val="004E5A1D"/>
    <w:rsid w:val="004E7325"/>
    <w:rsid w:val="004F3F4D"/>
    <w:rsid w:val="004F45B4"/>
    <w:rsid w:val="004F78A3"/>
    <w:rsid w:val="0050181E"/>
    <w:rsid w:val="00503EE6"/>
    <w:rsid w:val="00512478"/>
    <w:rsid w:val="005242AC"/>
    <w:rsid w:val="0052622D"/>
    <w:rsid w:val="00527356"/>
    <w:rsid w:val="00535B66"/>
    <w:rsid w:val="0054186E"/>
    <w:rsid w:val="00545567"/>
    <w:rsid w:val="005520FF"/>
    <w:rsid w:val="00553D4D"/>
    <w:rsid w:val="00553FB1"/>
    <w:rsid w:val="0055751E"/>
    <w:rsid w:val="00571D1D"/>
    <w:rsid w:val="005811C8"/>
    <w:rsid w:val="00583623"/>
    <w:rsid w:val="00584EB0"/>
    <w:rsid w:val="0059316A"/>
    <w:rsid w:val="005A3134"/>
    <w:rsid w:val="005A7857"/>
    <w:rsid w:val="005A7F11"/>
    <w:rsid w:val="005B1D1E"/>
    <w:rsid w:val="005B515A"/>
    <w:rsid w:val="005B71D6"/>
    <w:rsid w:val="005B7653"/>
    <w:rsid w:val="005C1A57"/>
    <w:rsid w:val="005C297A"/>
    <w:rsid w:val="005D007F"/>
    <w:rsid w:val="005D246F"/>
    <w:rsid w:val="005D6F6A"/>
    <w:rsid w:val="005D7320"/>
    <w:rsid w:val="005E0F74"/>
    <w:rsid w:val="005E0F90"/>
    <w:rsid w:val="005E1209"/>
    <w:rsid w:val="005E135A"/>
    <w:rsid w:val="005E1D11"/>
    <w:rsid w:val="005E39B0"/>
    <w:rsid w:val="005E5A66"/>
    <w:rsid w:val="005F4C8B"/>
    <w:rsid w:val="00600EEC"/>
    <w:rsid w:val="00606369"/>
    <w:rsid w:val="0060671B"/>
    <w:rsid w:val="00606B0C"/>
    <w:rsid w:val="00607C3C"/>
    <w:rsid w:val="00607C4B"/>
    <w:rsid w:val="00610957"/>
    <w:rsid w:val="006109B2"/>
    <w:rsid w:val="0061388B"/>
    <w:rsid w:val="00615731"/>
    <w:rsid w:val="0062753B"/>
    <w:rsid w:val="006358B8"/>
    <w:rsid w:val="0064007E"/>
    <w:rsid w:val="0065316A"/>
    <w:rsid w:val="00654BEB"/>
    <w:rsid w:val="00654D91"/>
    <w:rsid w:val="006556EE"/>
    <w:rsid w:val="006657E8"/>
    <w:rsid w:val="00666AFD"/>
    <w:rsid w:val="00676167"/>
    <w:rsid w:val="00684044"/>
    <w:rsid w:val="00685D47"/>
    <w:rsid w:val="0068675D"/>
    <w:rsid w:val="006873AF"/>
    <w:rsid w:val="006914BE"/>
    <w:rsid w:val="0069290E"/>
    <w:rsid w:val="00692D11"/>
    <w:rsid w:val="00693BCD"/>
    <w:rsid w:val="00695441"/>
    <w:rsid w:val="00696782"/>
    <w:rsid w:val="006A0A73"/>
    <w:rsid w:val="006A3210"/>
    <w:rsid w:val="006A4AC9"/>
    <w:rsid w:val="006A4FEA"/>
    <w:rsid w:val="006A7663"/>
    <w:rsid w:val="006B32D0"/>
    <w:rsid w:val="006C0149"/>
    <w:rsid w:val="006D1C24"/>
    <w:rsid w:val="006D4AB9"/>
    <w:rsid w:val="006E2017"/>
    <w:rsid w:val="006E6ED6"/>
    <w:rsid w:val="006E747B"/>
    <w:rsid w:val="006E7E54"/>
    <w:rsid w:val="006F3F01"/>
    <w:rsid w:val="006F60A7"/>
    <w:rsid w:val="007045BA"/>
    <w:rsid w:val="00705DEA"/>
    <w:rsid w:val="00707908"/>
    <w:rsid w:val="00710190"/>
    <w:rsid w:val="00710CB2"/>
    <w:rsid w:val="007115A9"/>
    <w:rsid w:val="0071459C"/>
    <w:rsid w:val="00723A8C"/>
    <w:rsid w:val="00727106"/>
    <w:rsid w:val="0073094B"/>
    <w:rsid w:val="00735861"/>
    <w:rsid w:val="00736150"/>
    <w:rsid w:val="00742D22"/>
    <w:rsid w:val="007460F5"/>
    <w:rsid w:val="007535B4"/>
    <w:rsid w:val="00753848"/>
    <w:rsid w:val="007540D9"/>
    <w:rsid w:val="00755110"/>
    <w:rsid w:val="007558D3"/>
    <w:rsid w:val="00757296"/>
    <w:rsid w:val="00764F7A"/>
    <w:rsid w:val="00770614"/>
    <w:rsid w:val="007740AC"/>
    <w:rsid w:val="00776F89"/>
    <w:rsid w:val="00780D9F"/>
    <w:rsid w:val="00780DF8"/>
    <w:rsid w:val="00781B69"/>
    <w:rsid w:val="00782159"/>
    <w:rsid w:val="00785BAD"/>
    <w:rsid w:val="00791001"/>
    <w:rsid w:val="00792D4B"/>
    <w:rsid w:val="007964A2"/>
    <w:rsid w:val="007A2C91"/>
    <w:rsid w:val="007A7109"/>
    <w:rsid w:val="007A7E5D"/>
    <w:rsid w:val="007B4717"/>
    <w:rsid w:val="007C3852"/>
    <w:rsid w:val="007C3BCB"/>
    <w:rsid w:val="007C5B3E"/>
    <w:rsid w:val="007C5F28"/>
    <w:rsid w:val="007D1FFA"/>
    <w:rsid w:val="007D3A58"/>
    <w:rsid w:val="007E2167"/>
    <w:rsid w:val="007E4C30"/>
    <w:rsid w:val="007E5A1D"/>
    <w:rsid w:val="007F6420"/>
    <w:rsid w:val="00800DAC"/>
    <w:rsid w:val="00800EB8"/>
    <w:rsid w:val="00803EF2"/>
    <w:rsid w:val="00804BDB"/>
    <w:rsid w:val="00812F14"/>
    <w:rsid w:val="00813C56"/>
    <w:rsid w:val="00816D9C"/>
    <w:rsid w:val="00820A3D"/>
    <w:rsid w:val="00832C4E"/>
    <w:rsid w:val="00835E66"/>
    <w:rsid w:val="00837226"/>
    <w:rsid w:val="00841F58"/>
    <w:rsid w:val="00843EEE"/>
    <w:rsid w:val="0084724E"/>
    <w:rsid w:val="00847F40"/>
    <w:rsid w:val="00850326"/>
    <w:rsid w:val="008531D7"/>
    <w:rsid w:val="00857D59"/>
    <w:rsid w:val="00861DAC"/>
    <w:rsid w:val="00864441"/>
    <w:rsid w:val="00867933"/>
    <w:rsid w:val="0087554A"/>
    <w:rsid w:val="00885493"/>
    <w:rsid w:val="0088787E"/>
    <w:rsid w:val="008913AA"/>
    <w:rsid w:val="00892FBA"/>
    <w:rsid w:val="00897F44"/>
    <w:rsid w:val="008A6B7F"/>
    <w:rsid w:val="008B12A1"/>
    <w:rsid w:val="008B39A1"/>
    <w:rsid w:val="008B528F"/>
    <w:rsid w:val="008B6DED"/>
    <w:rsid w:val="008B72DF"/>
    <w:rsid w:val="008C0319"/>
    <w:rsid w:val="008C231E"/>
    <w:rsid w:val="008C6786"/>
    <w:rsid w:val="008D6A25"/>
    <w:rsid w:val="008D7003"/>
    <w:rsid w:val="008E0CAC"/>
    <w:rsid w:val="008E1A4B"/>
    <w:rsid w:val="008F4130"/>
    <w:rsid w:val="008F7017"/>
    <w:rsid w:val="008F7AF4"/>
    <w:rsid w:val="00906A24"/>
    <w:rsid w:val="00910707"/>
    <w:rsid w:val="009133B9"/>
    <w:rsid w:val="009168B0"/>
    <w:rsid w:val="009175FF"/>
    <w:rsid w:val="00921462"/>
    <w:rsid w:val="00921C1C"/>
    <w:rsid w:val="00922A25"/>
    <w:rsid w:val="00930070"/>
    <w:rsid w:val="00936B3E"/>
    <w:rsid w:val="009409E5"/>
    <w:rsid w:val="0094120A"/>
    <w:rsid w:val="0094364B"/>
    <w:rsid w:val="009445DF"/>
    <w:rsid w:val="009465D4"/>
    <w:rsid w:val="00946A8A"/>
    <w:rsid w:val="0095789F"/>
    <w:rsid w:val="00977205"/>
    <w:rsid w:val="0098020D"/>
    <w:rsid w:val="009820CF"/>
    <w:rsid w:val="009844F5"/>
    <w:rsid w:val="009854A2"/>
    <w:rsid w:val="009971AE"/>
    <w:rsid w:val="00997838"/>
    <w:rsid w:val="009A3DD8"/>
    <w:rsid w:val="009A4097"/>
    <w:rsid w:val="009A77E1"/>
    <w:rsid w:val="009B1ECD"/>
    <w:rsid w:val="009C2E9C"/>
    <w:rsid w:val="009C34AD"/>
    <w:rsid w:val="009C4991"/>
    <w:rsid w:val="009D1405"/>
    <w:rsid w:val="009D291B"/>
    <w:rsid w:val="009D32F0"/>
    <w:rsid w:val="009D3C0E"/>
    <w:rsid w:val="009D5345"/>
    <w:rsid w:val="009D7BB4"/>
    <w:rsid w:val="009E00E7"/>
    <w:rsid w:val="009E16D8"/>
    <w:rsid w:val="009E7E70"/>
    <w:rsid w:val="009F4665"/>
    <w:rsid w:val="009F54F2"/>
    <w:rsid w:val="00A0125D"/>
    <w:rsid w:val="00A0143C"/>
    <w:rsid w:val="00A03A9B"/>
    <w:rsid w:val="00A05F9F"/>
    <w:rsid w:val="00A0794A"/>
    <w:rsid w:val="00A15661"/>
    <w:rsid w:val="00A16FFC"/>
    <w:rsid w:val="00A20F19"/>
    <w:rsid w:val="00A23694"/>
    <w:rsid w:val="00A24070"/>
    <w:rsid w:val="00A2449B"/>
    <w:rsid w:val="00A24DAF"/>
    <w:rsid w:val="00A24DC7"/>
    <w:rsid w:val="00A254B0"/>
    <w:rsid w:val="00A265FF"/>
    <w:rsid w:val="00A36612"/>
    <w:rsid w:val="00A40BC9"/>
    <w:rsid w:val="00A40F4B"/>
    <w:rsid w:val="00A44267"/>
    <w:rsid w:val="00A47036"/>
    <w:rsid w:val="00A47F27"/>
    <w:rsid w:val="00A54DA5"/>
    <w:rsid w:val="00A624A8"/>
    <w:rsid w:val="00A62B0B"/>
    <w:rsid w:val="00A62DE9"/>
    <w:rsid w:val="00A64C07"/>
    <w:rsid w:val="00A65A99"/>
    <w:rsid w:val="00A666D7"/>
    <w:rsid w:val="00A67FFE"/>
    <w:rsid w:val="00A74D87"/>
    <w:rsid w:val="00A75511"/>
    <w:rsid w:val="00A77EA6"/>
    <w:rsid w:val="00A80C8B"/>
    <w:rsid w:val="00A867BA"/>
    <w:rsid w:val="00A91F14"/>
    <w:rsid w:val="00A941E1"/>
    <w:rsid w:val="00A94C80"/>
    <w:rsid w:val="00AA04C4"/>
    <w:rsid w:val="00AA19EB"/>
    <w:rsid w:val="00AA1D84"/>
    <w:rsid w:val="00AA24BA"/>
    <w:rsid w:val="00AA4AA8"/>
    <w:rsid w:val="00AA63ED"/>
    <w:rsid w:val="00AB3DAC"/>
    <w:rsid w:val="00AB3FDC"/>
    <w:rsid w:val="00AB4101"/>
    <w:rsid w:val="00AB5E32"/>
    <w:rsid w:val="00AB6A49"/>
    <w:rsid w:val="00AC0515"/>
    <w:rsid w:val="00AD0003"/>
    <w:rsid w:val="00AE0E18"/>
    <w:rsid w:val="00AF0C74"/>
    <w:rsid w:val="00AF17E3"/>
    <w:rsid w:val="00AF52C7"/>
    <w:rsid w:val="00B00447"/>
    <w:rsid w:val="00B01595"/>
    <w:rsid w:val="00B03CC0"/>
    <w:rsid w:val="00B04959"/>
    <w:rsid w:val="00B075A8"/>
    <w:rsid w:val="00B134A7"/>
    <w:rsid w:val="00B20D95"/>
    <w:rsid w:val="00B23999"/>
    <w:rsid w:val="00B24954"/>
    <w:rsid w:val="00B24B76"/>
    <w:rsid w:val="00B253D8"/>
    <w:rsid w:val="00B34210"/>
    <w:rsid w:val="00B35D45"/>
    <w:rsid w:val="00B36B7E"/>
    <w:rsid w:val="00B37373"/>
    <w:rsid w:val="00B43474"/>
    <w:rsid w:val="00B43E12"/>
    <w:rsid w:val="00B43E75"/>
    <w:rsid w:val="00B52E67"/>
    <w:rsid w:val="00B537EF"/>
    <w:rsid w:val="00B53F05"/>
    <w:rsid w:val="00B56042"/>
    <w:rsid w:val="00B65201"/>
    <w:rsid w:val="00B80955"/>
    <w:rsid w:val="00B81A05"/>
    <w:rsid w:val="00B81B8F"/>
    <w:rsid w:val="00B86147"/>
    <w:rsid w:val="00B86B6A"/>
    <w:rsid w:val="00B923B4"/>
    <w:rsid w:val="00B9382F"/>
    <w:rsid w:val="00B939A9"/>
    <w:rsid w:val="00B9506E"/>
    <w:rsid w:val="00B9540F"/>
    <w:rsid w:val="00B955AB"/>
    <w:rsid w:val="00BA44B7"/>
    <w:rsid w:val="00BA4619"/>
    <w:rsid w:val="00BB61B8"/>
    <w:rsid w:val="00BC03CB"/>
    <w:rsid w:val="00BC04CD"/>
    <w:rsid w:val="00BC2A4F"/>
    <w:rsid w:val="00BC2BFE"/>
    <w:rsid w:val="00BC5156"/>
    <w:rsid w:val="00BC5873"/>
    <w:rsid w:val="00BD29B6"/>
    <w:rsid w:val="00BD75F6"/>
    <w:rsid w:val="00BF6EBF"/>
    <w:rsid w:val="00BF7672"/>
    <w:rsid w:val="00C00689"/>
    <w:rsid w:val="00C06E5C"/>
    <w:rsid w:val="00C07841"/>
    <w:rsid w:val="00C13A95"/>
    <w:rsid w:val="00C14E26"/>
    <w:rsid w:val="00C16D81"/>
    <w:rsid w:val="00C1754D"/>
    <w:rsid w:val="00C21102"/>
    <w:rsid w:val="00C21234"/>
    <w:rsid w:val="00C2260A"/>
    <w:rsid w:val="00C22867"/>
    <w:rsid w:val="00C25E65"/>
    <w:rsid w:val="00C30DCD"/>
    <w:rsid w:val="00C34E0A"/>
    <w:rsid w:val="00C41C85"/>
    <w:rsid w:val="00C455CF"/>
    <w:rsid w:val="00C457A3"/>
    <w:rsid w:val="00C4600A"/>
    <w:rsid w:val="00C5063A"/>
    <w:rsid w:val="00C52D18"/>
    <w:rsid w:val="00C5469E"/>
    <w:rsid w:val="00C55389"/>
    <w:rsid w:val="00C670C6"/>
    <w:rsid w:val="00C67B55"/>
    <w:rsid w:val="00C70192"/>
    <w:rsid w:val="00C720A4"/>
    <w:rsid w:val="00C74D7B"/>
    <w:rsid w:val="00C76EAE"/>
    <w:rsid w:val="00C80844"/>
    <w:rsid w:val="00C8490D"/>
    <w:rsid w:val="00C87350"/>
    <w:rsid w:val="00C873CB"/>
    <w:rsid w:val="00C918AD"/>
    <w:rsid w:val="00CA195E"/>
    <w:rsid w:val="00CA2E41"/>
    <w:rsid w:val="00CA3875"/>
    <w:rsid w:val="00CA4BD6"/>
    <w:rsid w:val="00CB355A"/>
    <w:rsid w:val="00CB38A7"/>
    <w:rsid w:val="00CB777B"/>
    <w:rsid w:val="00CC1FDB"/>
    <w:rsid w:val="00CD3864"/>
    <w:rsid w:val="00CD4C2C"/>
    <w:rsid w:val="00CD5010"/>
    <w:rsid w:val="00CD65D8"/>
    <w:rsid w:val="00CD6ACA"/>
    <w:rsid w:val="00CE1385"/>
    <w:rsid w:val="00CE5FF8"/>
    <w:rsid w:val="00CE75E1"/>
    <w:rsid w:val="00CF24EA"/>
    <w:rsid w:val="00CF2CC0"/>
    <w:rsid w:val="00CF3BCD"/>
    <w:rsid w:val="00CF64C9"/>
    <w:rsid w:val="00D032F1"/>
    <w:rsid w:val="00D03F56"/>
    <w:rsid w:val="00D051F6"/>
    <w:rsid w:val="00D10631"/>
    <w:rsid w:val="00D121A4"/>
    <w:rsid w:val="00D160C6"/>
    <w:rsid w:val="00D2302E"/>
    <w:rsid w:val="00D243F0"/>
    <w:rsid w:val="00D3256A"/>
    <w:rsid w:val="00D34751"/>
    <w:rsid w:val="00D3691A"/>
    <w:rsid w:val="00D4106C"/>
    <w:rsid w:val="00D467CA"/>
    <w:rsid w:val="00D47806"/>
    <w:rsid w:val="00D51E39"/>
    <w:rsid w:val="00D55CF2"/>
    <w:rsid w:val="00D56DC7"/>
    <w:rsid w:val="00D57B51"/>
    <w:rsid w:val="00D60FB0"/>
    <w:rsid w:val="00D61AC8"/>
    <w:rsid w:val="00D74C45"/>
    <w:rsid w:val="00D817E0"/>
    <w:rsid w:val="00D869DB"/>
    <w:rsid w:val="00D8740F"/>
    <w:rsid w:val="00D94CA7"/>
    <w:rsid w:val="00D9557E"/>
    <w:rsid w:val="00D97D94"/>
    <w:rsid w:val="00DA5DA8"/>
    <w:rsid w:val="00DB1730"/>
    <w:rsid w:val="00DB47EC"/>
    <w:rsid w:val="00DB4DCE"/>
    <w:rsid w:val="00DB6E03"/>
    <w:rsid w:val="00DC214C"/>
    <w:rsid w:val="00DC3F30"/>
    <w:rsid w:val="00DD3469"/>
    <w:rsid w:val="00DD490E"/>
    <w:rsid w:val="00DD7076"/>
    <w:rsid w:val="00DE30C3"/>
    <w:rsid w:val="00DE5989"/>
    <w:rsid w:val="00DF2715"/>
    <w:rsid w:val="00DF3C80"/>
    <w:rsid w:val="00DF66CB"/>
    <w:rsid w:val="00E0010E"/>
    <w:rsid w:val="00E03213"/>
    <w:rsid w:val="00E0629C"/>
    <w:rsid w:val="00E10152"/>
    <w:rsid w:val="00E111AD"/>
    <w:rsid w:val="00E21B03"/>
    <w:rsid w:val="00E21B7C"/>
    <w:rsid w:val="00E223A0"/>
    <w:rsid w:val="00E23CC3"/>
    <w:rsid w:val="00E26763"/>
    <w:rsid w:val="00E27A87"/>
    <w:rsid w:val="00E33557"/>
    <w:rsid w:val="00E36C62"/>
    <w:rsid w:val="00E40B17"/>
    <w:rsid w:val="00E42933"/>
    <w:rsid w:val="00E47637"/>
    <w:rsid w:val="00E528D0"/>
    <w:rsid w:val="00E54072"/>
    <w:rsid w:val="00E610DA"/>
    <w:rsid w:val="00E62071"/>
    <w:rsid w:val="00E668A8"/>
    <w:rsid w:val="00E67226"/>
    <w:rsid w:val="00E75156"/>
    <w:rsid w:val="00E757FC"/>
    <w:rsid w:val="00E77F81"/>
    <w:rsid w:val="00E808F9"/>
    <w:rsid w:val="00E82844"/>
    <w:rsid w:val="00E849B6"/>
    <w:rsid w:val="00E84BDB"/>
    <w:rsid w:val="00E84DA6"/>
    <w:rsid w:val="00E86A79"/>
    <w:rsid w:val="00E9189A"/>
    <w:rsid w:val="00E9329E"/>
    <w:rsid w:val="00E96EB0"/>
    <w:rsid w:val="00E9739E"/>
    <w:rsid w:val="00E978E4"/>
    <w:rsid w:val="00E97B6C"/>
    <w:rsid w:val="00EA2489"/>
    <w:rsid w:val="00EA50CA"/>
    <w:rsid w:val="00EB20DC"/>
    <w:rsid w:val="00EB6AEE"/>
    <w:rsid w:val="00EC3EAF"/>
    <w:rsid w:val="00EC6CE8"/>
    <w:rsid w:val="00ED1A5B"/>
    <w:rsid w:val="00ED1A8D"/>
    <w:rsid w:val="00ED265C"/>
    <w:rsid w:val="00ED384F"/>
    <w:rsid w:val="00ED6C44"/>
    <w:rsid w:val="00EE0A5C"/>
    <w:rsid w:val="00EE54FF"/>
    <w:rsid w:val="00EE62A6"/>
    <w:rsid w:val="00EF0913"/>
    <w:rsid w:val="00EF1594"/>
    <w:rsid w:val="00EF29AD"/>
    <w:rsid w:val="00F05B8F"/>
    <w:rsid w:val="00F14FA2"/>
    <w:rsid w:val="00F16404"/>
    <w:rsid w:val="00F17A69"/>
    <w:rsid w:val="00F2243B"/>
    <w:rsid w:val="00F232E6"/>
    <w:rsid w:val="00F30C22"/>
    <w:rsid w:val="00F30C23"/>
    <w:rsid w:val="00F30E71"/>
    <w:rsid w:val="00F34C7A"/>
    <w:rsid w:val="00F36436"/>
    <w:rsid w:val="00F400F6"/>
    <w:rsid w:val="00F409A2"/>
    <w:rsid w:val="00F40A20"/>
    <w:rsid w:val="00F40BCA"/>
    <w:rsid w:val="00F45010"/>
    <w:rsid w:val="00F460D6"/>
    <w:rsid w:val="00F53658"/>
    <w:rsid w:val="00F62F09"/>
    <w:rsid w:val="00F63F52"/>
    <w:rsid w:val="00F65EF9"/>
    <w:rsid w:val="00F742E1"/>
    <w:rsid w:val="00F75CC4"/>
    <w:rsid w:val="00F776B8"/>
    <w:rsid w:val="00F77743"/>
    <w:rsid w:val="00F82337"/>
    <w:rsid w:val="00F834F7"/>
    <w:rsid w:val="00F86185"/>
    <w:rsid w:val="00F97B93"/>
    <w:rsid w:val="00FA10A1"/>
    <w:rsid w:val="00FA4ACF"/>
    <w:rsid w:val="00FA5F90"/>
    <w:rsid w:val="00FA6D28"/>
    <w:rsid w:val="00FB0BAD"/>
    <w:rsid w:val="00FB5BE9"/>
    <w:rsid w:val="00FB5E12"/>
    <w:rsid w:val="00FB7CE2"/>
    <w:rsid w:val="00FC20BD"/>
    <w:rsid w:val="00FD0430"/>
    <w:rsid w:val="00FD27D1"/>
    <w:rsid w:val="00FD4553"/>
    <w:rsid w:val="00FD6E53"/>
    <w:rsid w:val="00FE0AC2"/>
    <w:rsid w:val="00FE12A0"/>
    <w:rsid w:val="00FE5006"/>
    <w:rsid w:val="00FE54E3"/>
    <w:rsid w:val="00FE5521"/>
    <w:rsid w:val="00FE624D"/>
    <w:rsid w:val="00FF06B8"/>
    <w:rsid w:val="00FF76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56DE0E"/>
  <w15:docId w15:val="{35153BC8-B7CB-4826-A605-E55CA699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556EE"/>
    <w:pPr>
      <w:spacing w:line="276" w:lineRule="auto"/>
    </w:pPr>
    <w:rPr>
      <w:rFonts w:ascii="Calibri" w:hAnsi="Calibri" w:cstheme="minorBidi"/>
      <w:sz w:val="22"/>
      <w:szCs w:val="22"/>
    </w:rPr>
  </w:style>
  <w:style w:type="paragraph" w:styleId="Kop1">
    <w:name w:val="heading 1"/>
    <w:basedOn w:val="Standaard"/>
    <w:next w:val="Standaard"/>
    <w:link w:val="Kop1Char"/>
    <w:uiPriority w:val="9"/>
    <w:qFormat/>
    <w:rsid w:val="006556EE"/>
    <w:pPr>
      <w:keepNext/>
      <w:keepLines/>
      <w:numPr>
        <w:numId w:val="1"/>
      </w:numPr>
      <w:spacing w:before="300" w:line="270" w:lineRule="exact"/>
      <w:outlineLvl w:val="0"/>
    </w:pPr>
    <w:rPr>
      <w:rFonts w:eastAsiaTheme="majorEastAsia" w:cstheme="majorBidi"/>
      <w:b/>
      <w:bCs/>
      <w:caps/>
      <w:color w:val="3C3D3C"/>
      <w:sz w:val="36"/>
      <w:szCs w:val="28"/>
    </w:rPr>
  </w:style>
  <w:style w:type="paragraph" w:styleId="Kop2">
    <w:name w:val="heading 2"/>
    <w:basedOn w:val="Standaard"/>
    <w:next w:val="Standaard"/>
    <w:link w:val="Kop2Char"/>
    <w:uiPriority w:val="9"/>
    <w:unhideWhenUsed/>
    <w:qFormat/>
    <w:rsid w:val="006556EE"/>
    <w:pPr>
      <w:keepNext/>
      <w:keepLines/>
      <w:numPr>
        <w:ilvl w:val="1"/>
        <w:numId w:val="1"/>
      </w:numPr>
      <w:spacing w:before="200" w:after="100" w:line="270" w:lineRule="exact"/>
      <w:outlineLvl w:val="1"/>
    </w:pPr>
    <w:rPr>
      <w:rFonts w:eastAsiaTheme="majorEastAsia"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A24DC7"/>
    <w:pPr>
      <w:keepNext/>
      <w:keepLines/>
      <w:numPr>
        <w:numId w:val="41"/>
      </w:numPr>
      <w:spacing w:before="200" w:after="100" w:line="270" w:lineRule="exact"/>
      <w:jc w:val="both"/>
      <w:outlineLvl w:val="2"/>
    </w:pPr>
    <w:rPr>
      <w:rFonts w:eastAsiaTheme="majorEastAsia" w:cstheme="majorBidi"/>
      <w:bCs/>
      <w:sz w:val="24"/>
      <w:szCs w:val="20"/>
    </w:rPr>
  </w:style>
  <w:style w:type="paragraph" w:styleId="Kop4">
    <w:name w:val="heading 4"/>
    <w:basedOn w:val="Standaard"/>
    <w:next w:val="Standaard"/>
    <w:link w:val="Kop4Char"/>
    <w:uiPriority w:val="9"/>
    <w:unhideWhenUsed/>
    <w:qFormat/>
    <w:rsid w:val="006556EE"/>
    <w:pPr>
      <w:keepNext/>
      <w:keepLines/>
      <w:numPr>
        <w:ilvl w:val="3"/>
        <w:numId w:val="1"/>
      </w:numPr>
      <w:spacing w:before="200" w:after="100" w:line="270" w:lineRule="exact"/>
      <w:outlineLvl w:val="3"/>
    </w:pPr>
    <w:rPr>
      <w:rFonts w:eastAsiaTheme="majorEastAsia" w:cstheme="majorBidi"/>
      <w:b/>
      <w:bCs/>
      <w:iCs/>
      <w:color w:val="000000" w:themeColor="text1"/>
      <w:szCs w:val="20"/>
      <w:u w:val="single"/>
    </w:rPr>
  </w:style>
  <w:style w:type="paragraph" w:styleId="Kop5">
    <w:name w:val="heading 5"/>
    <w:basedOn w:val="Standaard"/>
    <w:next w:val="Standaard"/>
    <w:link w:val="Kop5Char"/>
    <w:uiPriority w:val="9"/>
    <w:unhideWhenUsed/>
    <w:qFormat/>
    <w:rsid w:val="006556EE"/>
    <w:pPr>
      <w:keepNext/>
      <w:keepLines/>
      <w:numPr>
        <w:ilvl w:val="4"/>
        <w:numId w:val="1"/>
      </w:numPr>
      <w:spacing w:before="200" w:after="100" w:line="270" w:lineRule="exact"/>
      <w:outlineLvl w:val="4"/>
    </w:pPr>
    <w:rPr>
      <w:rFonts w:eastAsiaTheme="majorEastAsia" w:cstheme="majorBidi"/>
      <w:b/>
      <w:color w:val="1D1B11" w:themeColor="background2" w:themeShade="1A"/>
      <w:szCs w:val="20"/>
    </w:rPr>
  </w:style>
  <w:style w:type="paragraph" w:styleId="Kop6">
    <w:name w:val="heading 6"/>
    <w:basedOn w:val="Standaard"/>
    <w:next w:val="Standaard"/>
    <w:link w:val="Kop6Char"/>
    <w:uiPriority w:val="9"/>
    <w:unhideWhenUsed/>
    <w:qFormat/>
    <w:rsid w:val="006556EE"/>
    <w:pPr>
      <w:keepNext/>
      <w:keepLines/>
      <w:numPr>
        <w:ilvl w:val="5"/>
        <w:numId w:val="1"/>
      </w:numPr>
      <w:spacing w:before="200" w:after="100" w:line="270" w:lineRule="exact"/>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6556EE"/>
    <w:pPr>
      <w:keepNext/>
      <w:keepLines/>
      <w:numPr>
        <w:ilvl w:val="6"/>
        <w:numId w:val="1"/>
      </w:numPr>
      <w:spacing w:before="200" w:after="100" w:line="270" w:lineRule="exact"/>
      <w:outlineLvl w:val="6"/>
    </w:pPr>
    <w:rPr>
      <w:rFonts w:eastAsiaTheme="majorEastAsia" w:cstheme="majorBidi"/>
      <w:iCs/>
      <w:color w:val="9B9DA0"/>
      <w:szCs w:val="20"/>
    </w:rPr>
  </w:style>
  <w:style w:type="paragraph" w:styleId="Kop8">
    <w:name w:val="heading 8"/>
    <w:basedOn w:val="Standaard"/>
    <w:next w:val="Standaard"/>
    <w:link w:val="Kop8Char"/>
    <w:uiPriority w:val="9"/>
    <w:unhideWhenUsed/>
    <w:qFormat/>
    <w:rsid w:val="006556EE"/>
    <w:pPr>
      <w:keepNext/>
      <w:keepLines/>
      <w:numPr>
        <w:ilvl w:val="7"/>
        <w:numId w:val="1"/>
      </w:numPr>
      <w:spacing w:before="200" w:after="100" w:line="270" w:lineRule="exact"/>
      <w:outlineLvl w:val="7"/>
    </w:pPr>
    <w:rPr>
      <w:rFonts w:eastAsiaTheme="majorEastAsia" w:cstheme="majorBidi"/>
      <w:color w:val="404040" w:themeColor="text1" w:themeTint="BF"/>
      <w:sz w:val="20"/>
      <w:szCs w:val="20"/>
    </w:rPr>
  </w:style>
  <w:style w:type="paragraph" w:styleId="Kop9">
    <w:name w:val="heading 9"/>
    <w:basedOn w:val="Standaard"/>
    <w:next w:val="Standaard"/>
    <w:link w:val="Kop9Char"/>
    <w:uiPriority w:val="9"/>
    <w:unhideWhenUsed/>
    <w:qFormat/>
    <w:rsid w:val="006556EE"/>
    <w:pPr>
      <w:keepNext/>
      <w:keepLines/>
      <w:numPr>
        <w:ilvl w:val="8"/>
        <w:numId w:val="1"/>
      </w:numPr>
      <w:spacing w:before="200" w:after="100" w:line="270" w:lineRule="exact"/>
      <w:outlineLvl w:val="8"/>
    </w:pPr>
    <w:rPr>
      <w:rFonts w:eastAsiaTheme="majorEastAsia"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6556EE"/>
    <w:pPr>
      <w:spacing w:before="100" w:after="100" w:line="270" w:lineRule="exact"/>
      <w:ind w:left="709"/>
    </w:pPr>
    <w:rPr>
      <w:color w:val="1D1B11" w:themeColor="background2" w:themeShade="1A"/>
    </w:rPr>
  </w:style>
  <w:style w:type="character" w:customStyle="1" w:styleId="Kop1Char">
    <w:name w:val="Kop 1 Char"/>
    <w:basedOn w:val="Standaardalinea-lettertype"/>
    <w:link w:val="Kop1"/>
    <w:uiPriority w:val="9"/>
    <w:rsid w:val="006556EE"/>
    <w:rPr>
      <w:rFonts w:ascii="Calibri" w:eastAsiaTheme="majorEastAsia" w:hAnsi="Calibri" w:cstheme="majorBidi"/>
      <w:b/>
      <w:bCs/>
      <w:caps/>
      <w:color w:val="3C3D3C"/>
      <w:sz w:val="36"/>
      <w:szCs w:val="28"/>
    </w:rPr>
  </w:style>
  <w:style w:type="character" w:customStyle="1" w:styleId="Kop2Char">
    <w:name w:val="Kop 2 Char"/>
    <w:basedOn w:val="Standaardalinea-lettertype"/>
    <w:link w:val="Kop2"/>
    <w:uiPriority w:val="9"/>
    <w:rsid w:val="006556EE"/>
    <w:rPr>
      <w:rFonts w:ascii="Calibri" w:eastAsiaTheme="majorEastAsia" w:hAnsi="Calibri" w:cstheme="majorBidi"/>
      <w:bCs/>
      <w:color w:val="000000" w:themeColor="text1"/>
      <w:sz w:val="32"/>
      <w:szCs w:val="26"/>
      <w:u w:val="dotted"/>
    </w:rPr>
  </w:style>
  <w:style w:type="character" w:customStyle="1" w:styleId="Kop3Char">
    <w:name w:val="Kop 3 Char"/>
    <w:basedOn w:val="Standaardalinea-lettertype"/>
    <w:link w:val="Kop3"/>
    <w:uiPriority w:val="9"/>
    <w:rsid w:val="00A24DC7"/>
    <w:rPr>
      <w:rFonts w:ascii="Calibri" w:eastAsiaTheme="majorEastAsia" w:hAnsi="Calibri" w:cstheme="majorBidi"/>
      <w:bCs/>
      <w:sz w:val="24"/>
    </w:rPr>
  </w:style>
  <w:style w:type="character" w:customStyle="1" w:styleId="Kop4Char">
    <w:name w:val="Kop 4 Char"/>
    <w:basedOn w:val="Standaardalinea-lettertype"/>
    <w:link w:val="Kop4"/>
    <w:uiPriority w:val="9"/>
    <w:rsid w:val="006556EE"/>
    <w:rPr>
      <w:rFonts w:ascii="Calibri" w:eastAsiaTheme="majorEastAsia" w:hAnsi="Calibri" w:cstheme="majorBidi"/>
      <w:b/>
      <w:bCs/>
      <w:iCs/>
      <w:color w:val="000000" w:themeColor="text1"/>
      <w:sz w:val="22"/>
      <w:u w:val="single"/>
    </w:rPr>
  </w:style>
  <w:style w:type="character" w:customStyle="1" w:styleId="Kop5Char">
    <w:name w:val="Kop 5 Char"/>
    <w:basedOn w:val="Standaardalinea-lettertype"/>
    <w:link w:val="Kop5"/>
    <w:uiPriority w:val="9"/>
    <w:rsid w:val="006556EE"/>
    <w:rPr>
      <w:rFonts w:ascii="Calibri" w:eastAsiaTheme="majorEastAsia" w:hAnsi="Calibri" w:cstheme="majorBidi"/>
      <w:b/>
      <w:color w:val="1D1B11" w:themeColor="background2" w:themeShade="1A"/>
      <w:sz w:val="22"/>
    </w:rPr>
  </w:style>
  <w:style w:type="character" w:customStyle="1" w:styleId="Kop6Char">
    <w:name w:val="Kop 6 Char"/>
    <w:basedOn w:val="Standaardalinea-lettertype"/>
    <w:link w:val="Kop6"/>
    <w:uiPriority w:val="9"/>
    <w:rsid w:val="006556EE"/>
    <w:rPr>
      <w:rFonts w:ascii="Calibri" w:eastAsiaTheme="majorEastAsia" w:hAnsi="Calibri" w:cstheme="majorBidi"/>
      <w:iCs/>
      <w:color w:val="1D1B11" w:themeColor="background2" w:themeShade="1A"/>
      <w:sz w:val="22"/>
    </w:rPr>
  </w:style>
  <w:style w:type="character" w:customStyle="1" w:styleId="Kop7Char">
    <w:name w:val="Kop 7 Char"/>
    <w:basedOn w:val="Standaardalinea-lettertype"/>
    <w:link w:val="Kop7"/>
    <w:uiPriority w:val="9"/>
    <w:rsid w:val="006556EE"/>
    <w:rPr>
      <w:rFonts w:ascii="Calibri" w:eastAsiaTheme="majorEastAsia" w:hAnsi="Calibri" w:cstheme="majorBidi"/>
      <w:iCs/>
      <w:color w:val="9B9DA0"/>
      <w:sz w:val="22"/>
    </w:rPr>
  </w:style>
  <w:style w:type="character" w:customStyle="1" w:styleId="Kop8Char">
    <w:name w:val="Kop 8 Char"/>
    <w:basedOn w:val="Standaardalinea-lettertype"/>
    <w:link w:val="Kop8"/>
    <w:uiPriority w:val="9"/>
    <w:rsid w:val="006556EE"/>
    <w:rPr>
      <w:rFonts w:ascii="Calibri" w:eastAsiaTheme="majorEastAsia" w:hAnsi="Calibri" w:cstheme="majorBidi"/>
      <w:color w:val="404040" w:themeColor="text1" w:themeTint="BF"/>
    </w:rPr>
  </w:style>
  <w:style w:type="character" w:customStyle="1" w:styleId="Kop9Char">
    <w:name w:val="Kop 9 Char"/>
    <w:basedOn w:val="Standaardalinea-lettertype"/>
    <w:link w:val="Kop9"/>
    <w:uiPriority w:val="9"/>
    <w:rsid w:val="006556EE"/>
    <w:rPr>
      <w:rFonts w:ascii="Calibri" w:eastAsiaTheme="majorEastAsia" w:hAnsi="Calibri" w:cstheme="majorBidi"/>
      <w:i/>
      <w:iCs/>
      <w:color w:val="404040" w:themeColor="text1" w:themeTint="BF"/>
    </w:rPr>
  </w:style>
  <w:style w:type="paragraph" w:styleId="Ondertitel">
    <w:name w:val="Subtitle"/>
    <w:basedOn w:val="Standaard"/>
    <w:next w:val="Standaard"/>
    <w:link w:val="OndertitelChar"/>
    <w:uiPriority w:val="11"/>
    <w:qFormat/>
    <w:rsid w:val="006556EE"/>
    <w:pPr>
      <w:numPr>
        <w:ilvl w:val="1"/>
      </w:numPr>
      <w:tabs>
        <w:tab w:val="left" w:pos="3686"/>
      </w:tabs>
      <w:spacing w:line="600" w:lineRule="exact"/>
      <w:contextualSpacing/>
      <w:jc w:val="center"/>
    </w:pPr>
    <w:rPr>
      <w:b/>
      <w:sz w:val="52"/>
      <w:szCs w:val="30"/>
    </w:rPr>
  </w:style>
  <w:style w:type="character" w:customStyle="1" w:styleId="OndertitelChar">
    <w:name w:val="Ondertitel Char"/>
    <w:basedOn w:val="Standaardalinea-lettertype"/>
    <w:link w:val="Ondertitel"/>
    <w:uiPriority w:val="11"/>
    <w:rsid w:val="006556EE"/>
    <w:rPr>
      <w:rFonts w:ascii="Calibri" w:hAnsi="Calibri" w:cstheme="minorBidi"/>
      <w:b/>
      <w:sz w:val="52"/>
      <w:szCs w:val="30"/>
    </w:rPr>
  </w:style>
  <w:style w:type="character" w:styleId="Zwaar">
    <w:name w:val="Strong"/>
    <w:basedOn w:val="Standaardalinea-lettertype"/>
    <w:uiPriority w:val="22"/>
    <w:qFormat/>
    <w:rsid w:val="006556EE"/>
    <w:rPr>
      <w:rFonts w:ascii="Calibri" w:hAnsi="Calibri"/>
      <w:b/>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6556EE"/>
    <w:pPr>
      <w:spacing w:line="270" w:lineRule="exact"/>
      <w:ind w:left="720"/>
      <w:contextualSpacing/>
    </w:pPr>
    <w:rPr>
      <w:rFonts w:eastAsia="Calibri"/>
      <w:color w:val="1D1B11" w:themeColor="background2" w:themeShade="1A"/>
    </w:rPr>
  </w:style>
  <w:style w:type="paragraph" w:styleId="Geenafstand">
    <w:name w:val="No Spacing"/>
    <w:uiPriority w:val="1"/>
    <w:qFormat/>
    <w:rsid w:val="006556EE"/>
    <w:rPr>
      <w:rFonts w:ascii="Calibri" w:hAnsi="Calibri" w:cstheme="minorBidi"/>
      <w:sz w:val="22"/>
      <w:szCs w:val="22"/>
    </w:rPr>
  </w:style>
  <w:style w:type="paragraph" w:styleId="Titel">
    <w:name w:val="Title"/>
    <w:basedOn w:val="Standaard"/>
    <w:next w:val="Standaard"/>
    <w:link w:val="TitelChar"/>
    <w:uiPriority w:val="10"/>
    <w:qFormat/>
    <w:rsid w:val="006556EE"/>
    <w:pPr>
      <w:tabs>
        <w:tab w:val="left" w:pos="3686"/>
      </w:tabs>
      <w:spacing w:before="420" w:after="520" w:line="1200" w:lineRule="exact"/>
      <w:jc w:val="center"/>
    </w:pPr>
    <w:rPr>
      <w:rFonts w:eastAsiaTheme="majorEastAsia" w:cstheme="majorBidi"/>
      <w:b/>
      <w:caps/>
      <w:spacing w:val="5"/>
      <w:sz w:val="100"/>
      <w:szCs w:val="56"/>
      <w:u w:val="single"/>
    </w:rPr>
  </w:style>
  <w:style w:type="character" w:customStyle="1" w:styleId="TitelChar">
    <w:name w:val="Titel Char"/>
    <w:basedOn w:val="Standaardalinea-lettertype"/>
    <w:link w:val="Titel"/>
    <w:uiPriority w:val="10"/>
    <w:rsid w:val="006556EE"/>
    <w:rPr>
      <w:rFonts w:ascii="Calibri" w:eastAsiaTheme="majorEastAsia" w:hAnsi="Calibri" w:cstheme="majorBidi"/>
      <w:b/>
      <w:caps/>
      <w:spacing w:val="5"/>
      <w:sz w:val="100"/>
      <w:szCs w:val="56"/>
      <w:u w:val="single"/>
    </w:rPr>
  </w:style>
  <w:style w:type="character" w:styleId="Subtielebenadrukking">
    <w:name w:val="Subtle Emphasis"/>
    <w:basedOn w:val="Standaardalinea-lettertype"/>
    <w:uiPriority w:val="19"/>
    <w:qFormat/>
    <w:rsid w:val="006556EE"/>
    <w:rPr>
      <w:rFonts w:ascii="Calibri" w:hAnsi="Calibri"/>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line="240" w:lineRule="auto"/>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eastAsia="FlandersArtSerif-Regular" w:cs="Calibri"/>
      <w:sz w:val="16"/>
    </w:rPr>
  </w:style>
  <w:style w:type="character" w:styleId="Titelvanboek">
    <w:name w:val="Book Title"/>
    <w:uiPriority w:val="33"/>
    <w:qFormat/>
    <w:rsid w:val="006556EE"/>
    <w:rPr>
      <w:rFonts w:ascii="Calibri" w:hAnsi="Calibri"/>
      <w:b/>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6556EE"/>
    <w:pPr>
      <w:tabs>
        <w:tab w:val="left" w:pos="3686"/>
      </w:tabs>
      <w:spacing w:line="240" w:lineRule="auto"/>
      <w:contextualSpacing/>
      <w:jc w:val="center"/>
    </w:pPr>
    <w:rPr>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6556EE"/>
    <w:pPr>
      <w:tabs>
        <w:tab w:val="left" w:pos="3686"/>
      </w:tabs>
      <w:spacing w:line="270" w:lineRule="exact"/>
      <w:contextualSpacing/>
      <w:jc w:val="center"/>
    </w:pPr>
    <w:rPr>
      <w:bCs/>
      <w:color w:val="1D1B11" w:themeColor="background2" w:themeShade="1A"/>
      <w:sz w:val="17"/>
      <w:szCs w:val="17"/>
    </w:rPr>
  </w:style>
  <w:style w:type="character" w:customStyle="1" w:styleId="TabelheaderChar">
    <w:name w:val="Tabel header Char"/>
    <w:basedOn w:val="Standaardalinea-lettertype"/>
    <w:link w:val="Tabelheader"/>
    <w:rsid w:val="006556EE"/>
    <w:rPr>
      <w:rFonts w:ascii="Calibri" w:hAnsi="Calibri"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6556EE"/>
    <w:pPr>
      <w:ind w:left="284" w:hanging="284"/>
    </w:pPr>
    <w:rPr>
      <w:rFonts w:ascii="Calibri" w:hAnsi="Calibri"/>
    </w:r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5"/>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6"/>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2"/>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3"/>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line="240" w:lineRule="auto"/>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8BAE00" w:themeColor="text2"/>
    </w:rPr>
  </w:style>
  <w:style w:type="paragraph" w:styleId="Citaat">
    <w:name w:val="Quote"/>
    <w:basedOn w:val="Standaard"/>
    <w:next w:val="Standaard"/>
    <w:link w:val="CitaatChar"/>
    <w:uiPriority w:val="29"/>
    <w:qFormat/>
    <w:rsid w:val="006556EE"/>
    <w:pPr>
      <w:spacing w:line="270" w:lineRule="exact"/>
      <w:contextualSpacing/>
    </w:pPr>
    <w:rPr>
      <w:iCs/>
      <w:color w:val="000000" w:themeColor="text1"/>
    </w:rPr>
  </w:style>
  <w:style w:type="character" w:customStyle="1" w:styleId="CitaatChar">
    <w:name w:val="Citaat Char"/>
    <w:basedOn w:val="Standaardalinea-lettertype"/>
    <w:link w:val="Citaat"/>
    <w:uiPriority w:val="29"/>
    <w:rsid w:val="006556EE"/>
    <w:rPr>
      <w:rFonts w:ascii="Calibri" w:hAnsi="Calibri" w:cstheme="minorBidi"/>
      <w:iCs/>
      <w:color w:val="000000" w:themeColor="text1"/>
      <w:sz w:val="22"/>
      <w:szCs w:val="22"/>
    </w:rPr>
  </w:style>
  <w:style w:type="paragraph" w:styleId="Duidelijkcitaat">
    <w:name w:val="Intense Quote"/>
    <w:basedOn w:val="Standaard"/>
    <w:next w:val="Standaard"/>
    <w:link w:val="DuidelijkcitaatChar"/>
    <w:uiPriority w:val="30"/>
    <w:qFormat/>
    <w:rsid w:val="006556EE"/>
    <w:pPr>
      <w:pBdr>
        <w:bottom w:val="single" w:sz="4" w:space="4" w:color="8BAE00" w:themeColor="accent1"/>
      </w:pBdr>
      <w:spacing w:before="200" w:line="270" w:lineRule="exact"/>
      <w:ind w:left="936" w:right="936"/>
      <w:contextualSpacing/>
    </w:pPr>
    <w:rPr>
      <w:b/>
      <w:bCs/>
      <w:iCs/>
      <w:color w:val="8BAE00" w:themeColor="text2"/>
    </w:rPr>
  </w:style>
  <w:style w:type="character" w:customStyle="1" w:styleId="DuidelijkcitaatChar">
    <w:name w:val="Duidelijk citaat Char"/>
    <w:basedOn w:val="Standaardalinea-lettertype"/>
    <w:link w:val="Duidelijkcitaat"/>
    <w:uiPriority w:val="30"/>
    <w:rsid w:val="006556EE"/>
    <w:rPr>
      <w:rFonts w:ascii="Calibri" w:hAnsi="Calibri" w:cstheme="minorBidi"/>
      <w:b/>
      <w:bCs/>
      <w:iCs/>
      <w:color w:val="8BAE00" w:themeColor="text2"/>
      <w:sz w:val="22"/>
      <w:szCs w:val="22"/>
    </w:rPr>
  </w:style>
  <w:style w:type="character" w:styleId="Subtieleverwijzing">
    <w:name w:val="Subtle Reference"/>
    <w:basedOn w:val="Standaardalinea-lettertype"/>
    <w:uiPriority w:val="31"/>
    <w:qFormat/>
    <w:rsid w:val="006556EE"/>
    <w:rPr>
      <w:rFonts w:ascii="Calibri" w:hAnsi="Calibri"/>
      <w:caps w:val="0"/>
      <w:smallCaps/>
      <w:color w:val="23789C" w:themeColor="accent2"/>
      <w:u w:val="single"/>
    </w:rPr>
  </w:style>
  <w:style w:type="character" w:styleId="Intensieveverwijzing">
    <w:name w:val="Intense Reference"/>
    <w:basedOn w:val="Standaardalinea-lettertype"/>
    <w:uiPriority w:val="32"/>
    <w:qFormat/>
    <w:rsid w:val="006556EE"/>
    <w:rPr>
      <w:rFonts w:ascii="Calibri" w:hAnsi="Calibri"/>
      <w:b/>
      <w:bCs/>
      <w:caps w:val="0"/>
      <w:smallCaps/>
      <w:color w:val="23789C" w:themeColor="accent2"/>
      <w:spacing w:val="5"/>
      <w:u w:val="single"/>
    </w:rPr>
  </w:style>
  <w:style w:type="paragraph" w:styleId="Koptekst">
    <w:name w:val="header"/>
    <w:basedOn w:val="Standaard"/>
    <w:link w:val="KoptekstChar"/>
    <w:unhideWhenUsed/>
    <w:rsid w:val="00742D22"/>
    <w:pPr>
      <w:tabs>
        <w:tab w:val="center" w:pos="4536"/>
        <w:tab w:val="right" w:pos="9072"/>
      </w:tabs>
      <w:spacing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customStyle="1" w:styleId="Opmaakprofiel3">
    <w:name w:val="Opmaakprofiel3"/>
    <w:basedOn w:val="Standaardalinea-lettertype"/>
    <w:uiPriority w:val="1"/>
    <w:rsid w:val="00710190"/>
    <w:rPr>
      <w:rFonts w:ascii="Arial" w:hAnsi="Arial"/>
      <w:sz w:val="22"/>
    </w:rPr>
  </w:style>
  <w:style w:type="character" w:customStyle="1" w:styleId="Opmaakprofiel2">
    <w:name w:val="Opmaakprofiel2"/>
    <w:basedOn w:val="Standaardalinea-lettertype"/>
    <w:uiPriority w:val="1"/>
    <w:rsid w:val="00710190"/>
    <w:rPr>
      <w:rFonts w:ascii="Arial" w:hAnsi="Arial"/>
      <w:sz w:val="22"/>
    </w:rPr>
  </w:style>
  <w:style w:type="character" w:styleId="Hyperlink">
    <w:name w:val="Hyperlink"/>
    <w:basedOn w:val="Standaardalinea-lettertype"/>
    <w:uiPriority w:val="99"/>
    <w:unhideWhenUsed/>
    <w:rsid w:val="00710190"/>
    <w:rPr>
      <w:color w:val="0000FF" w:themeColor="hyperlink"/>
      <w:u w:val="single"/>
    </w:rPr>
  </w:style>
  <w:style w:type="character" w:customStyle="1" w:styleId="st">
    <w:name w:val="st"/>
    <w:basedOn w:val="Standaardalinea-lettertype"/>
    <w:rsid w:val="006A7663"/>
  </w:style>
  <w:style w:type="table" w:styleId="Lichtearcering">
    <w:name w:val="Light Shading"/>
    <w:basedOn w:val="Standaardtabel"/>
    <w:uiPriority w:val="60"/>
    <w:rsid w:val="00CB38A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2768A4"/>
    <w:tblPr>
      <w:tblStyleRowBandSize w:val="1"/>
      <w:tblStyleColBandSize w:val="1"/>
      <w:tblBorders>
        <w:top w:val="single" w:sz="8" w:space="0" w:color="23789C" w:themeColor="accent2"/>
        <w:left w:val="single" w:sz="8" w:space="0" w:color="23789C" w:themeColor="accent2"/>
        <w:bottom w:val="single" w:sz="8" w:space="0" w:color="23789C" w:themeColor="accent2"/>
        <w:right w:val="single" w:sz="8" w:space="0" w:color="23789C" w:themeColor="accent2"/>
      </w:tblBorders>
    </w:tblPr>
    <w:tblStylePr w:type="firstRow">
      <w:pPr>
        <w:spacing w:before="0" w:after="0" w:line="240" w:lineRule="auto"/>
      </w:pPr>
      <w:rPr>
        <w:b/>
        <w:bCs/>
        <w:color w:val="FFFFFF" w:themeColor="background1"/>
      </w:rPr>
      <w:tblPr/>
      <w:tcPr>
        <w:shd w:val="clear" w:color="auto" w:fill="23789C" w:themeFill="accent2"/>
      </w:tcPr>
    </w:tblStylePr>
    <w:tblStylePr w:type="lastRow">
      <w:pPr>
        <w:spacing w:before="0" w:after="0" w:line="240" w:lineRule="auto"/>
      </w:pPr>
      <w:rPr>
        <w:b/>
        <w:bCs/>
      </w:rPr>
      <w:tblPr/>
      <w:tcPr>
        <w:tcBorders>
          <w:top w:val="double" w:sz="6" w:space="0" w:color="23789C" w:themeColor="accent2"/>
          <w:left w:val="single" w:sz="8" w:space="0" w:color="23789C" w:themeColor="accent2"/>
          <w:bottom w:val="single" w:sz="8" w:space="0" w:color="23789C" w:themeColor="accent2"/>
          <w:right w:val="single" w:sz="8" w:space="0" w:color="23789C" w:themeColor="accent2"/>
        </w:tcBorders>
      </w:tcPr>
    </w:tblStylePr>
    <w:tblStylePr w:type="firstCol">
      <w:rPr>
        <w:b/>
        <w:bCs/>
      </w:rPr>
    </w:tblStylePr>
    <w:tblStylePr w:type="lastCol">
      <w:rPr>
        <w:b/>
        <w:bCs/>
      </w:rPr>
    </w:tblStylePr>
    <w:tblStylePr w:type="band1Vert">
      <w:tblPr/>
      <w:tcPr>
        <w:tcBorders>
          <w:top w:val="single" w:sz="8" w:space="0" w:color="23789C" w:themeColor="accent2"/>
          <w:left w:val="single" w:sz="8" w:space="0" w:color="23789C" w:themeColor="accent2"/>
          <w:bottom w:val="single" w:sz="8" w:space="0" w:color="23789C" w:themeColor="accent2"/>
          <w:right w:val="single" w:sz="8" w:space="0" w:color="23789C" w:themeColor="accent2"/>
        </w:tcBorders>
      </w:tcPr>
    </w:tblStylePr>
    <w:tblStylePr w:type="band1Horz">
      <w:tblPr/>
      <w:tcPr>
        <w:tcBorders>
          <w:top w:val="single" w:sz="8" w:space="0" w:color="23789C" w:themeColor="accent2"/>
          <w:left w:val="single" w:sz="8" w:space="0" w:color="23789C" w:themeColor="accent2"/>
          <w:bottom w:val="single" w:sz="8" w:space="0" w:color="23789C" w:themeColor="accent2"/>
          <w:right w:val="single" w:sz="8" w:space="0" w:color="23789C" w:themeColor="accent2"/>
        </w:tcBorders>
      </w:tcPr>
    </w:tblStylePr>
  </w:style>
  <w:style w:type="table" w:styleId="Lichtelijst-accent1">
    <w:name w:val="Light List Accent 1"/>
    <w:basedOn w:val="Standaardtabel"/>
    <w:uiPriority w:val="61"/>
    <w:rsid w:val="002768A4"/>
    <w:tblPr>
      <w:tblStyleRowBandSize w:val="1"/>
      <w:tblStyleColBandSize w:val="1"/>
      <w:tblBorders>
        <w:top w:val="single" w:sz="8" w:space="0" w:color="8BAE00" w:themeColor="accent1"/>
        <w:left w:val="single" w:sz="8" w:space="0" w:color="8BAE00" w:themeColor="accent1"/>
        <w:bottom w:val="single" w:sz="8" w:space="0" w:color="8BAE00" w:themeColor="accent1"/>
        <w:right w:val="single" w:sz="8" w:space="0" w:color="8BAE00" w:themeColor="accent1"/>
      </w:tblBorders>
    </w:tblPr>
    <w:tblStylePr w:type="firstRow">
      <w:pPr>
        <w:spacing w:before="0" w:after="0" w:line="240" w:lineRule="auto"/>
      </w:pPr>
      <w:rPr>
        <w:b/>
        <w:bCs/>
        <w:color w:val="FFFFFF" w:themeColor="background1"/>
      </w:rPr>
      <w:tblPr/>
      <w:tcPr>
        <w:shd w:val="clear" w:color="auto" w:fill="8BAE00" w:themeFill="accent1"/>
      </w:tcPr>
    </w:tblStylePr>
    <w:tblStylePr w:type="lastRow">
      <w:pPr>
        <w:spacing w:before="0" w:after="0" w:line="240" w:lineRule="auto"/>
      </w:pPr>
      <w:rPr>
        <w:b/>
        <w:bCs/>
      </w:rPr>
      <w:tblPr/>
      <w:tcPr>
        <w:tcBorders>
          <w:top w:val="double" w:sz="6" w:space="0" w:color="8BAE00" w:themeColor="accent1"/>
          <w:left w:val="single" w:sz="8" w:space="0" w:color="8BAE00" w:themeColor="accent1"/>
          <w:bottom w:val="single" w:sz="8" w:space="0" w:color="8BAE00" w:themeColor="accent1"/>
          <w:right w:val="single" w:sz="8" w:space="0" w:color="8BAE00" w:themeColor="accent1"/>
        </w:tcBorders>
      </w:tcPr>
    </w:tblStylePr>
    <w:tblStylePr w:type="firstCol">
      <w:rPr>
        <w:b/>
        <w:bCs/>
      </w:rPr>
    </w:tblStylePr>
    <w:tblStylePr w:type="lastCol">
      <w:rPr>
        <w:b/>
        <w:bCs/>
      </w:rPr>
    </w:tblStylePr>
    <w:tblStylePr w:type="band1Vert">
      <w:tblPr/>
      <w:tcPr>
        <w:tcBorders>
          <w:top w:val="single" w:sz="8" w:space="0" w:color="8BAE00" w:themeColor="accent1"/>
          <w:left w:val="single" w:sz="8" w:space="0" w:color="8BAE00" w:themeColor="accent1"/>
          <w:bottom w:val="single" w:sz="8" w:space="0" w:color="8BAE00" w:themeColor="accent1"/>
          <w:right w:val="single" w:sz="8" w:space="0" w:color="8BAE00" w:themeColor="accent1"/>
        </w:tcBorders>
      </w:tcPr>
    </w:tblStylePr>
    <w:tblStylePr w:type="band1Horz">
      <w:tblPr/>
      <w:tcPr>
        <w:tcBorders>
          <w:top w:val="single" w:sz="8" w:space="0" w:color="8BAE00" w:themeColor="accent1"/>
          <w:left w:val="single" w:sz="8" w:space="0" w:color="8BAE00" w:themeColor="accent1"/>
          <w:bottom w:val="single" w:sz="8" w:space="0" w:color="8BAE00" w:themeColor="accent1"/>
          <w:right w:val="single" w:sz="8" w:space="0" w:color="8BAE00" w:themeColor="accent1"/>
        </w:tcBorders>
      </w:tcPr>
    </w:tblStylePr>
  </w:style>
  <w:style w:type="table" w:styleId="Gemiddeldraster1-accent1">
    <w:name w:val="Medium Grid 1 Accent 1"/>
    <w:basedOn w:val="Standaardtabel"/>
    <w:uiPriority w:val="67"/>
    <w:rsid w:val="00A0125D"/>
    <w:tblPr>
      <w:tblStyleRowBandSize w:val="1"/>
      <w:tblStyleColBandSize w:val="1"/>
      <w:tblBorders>
        <w:top w:val="single" w:sz="8" w:space="0" w:color="CBFF03" w:themeColor="accent1" w:themeTint="BF"/>
        <w:left w:val="single" w:sz="8" w:space="0" w:color="CBFF03" w:themeColor="accent1" w:themeTint="BF"/>
        <w:bottom w:val="single" w:sz="8" w:space="0" w:color="CBFF03" w:themeColor="accent1" w:themeTint="BF"/>
        <w:right w:val="single" w:sz="8" w:space="0" w:color="CBFF03" w:themeColor="accent1" w:themeTint="BF"/>
        <w:insideH w:val="single" w:sz="8" w:space="0" w:color="CBFF03" w:themeColor="accent1" w:themeTint="BF"/>
        <w:insideV w:val="single" w:sz="8" w:space="0" w:color="CBFF03" w:themeColor="accent1" w:themeTint="BF"/>
      </w:tblBorders>
    </w:tblPr>
    <w:tcPr>
      <w:shd w:val="clear" w:color="auto" w:fill="EEFFAB" w:themeFill="accent1" w:themeFillTint="3F"/>
    </w:tcPr>
    <w:tblStylePr w:type="firstRow">
      <w:rPr>
        <w:b/>
        <w:bCs/>
      </w:rPr>
    </w:tblStylePr>
    <w:tblStylePr w:type="lastRow">
      <w:rPr>
        <w:b/>
        <w:bCs/>
      </w:rPr>
      <w:tblPr/>
      <w:tcPr>
        <w:tcBorders>
          <w:top w:val="single" w:sz="18" w:space="0" w:color="CBFF03" w:themeColor="accent1" w:themeTint="BF"/>
        </w:tcBorders>
      </w:tcPr>
    </w:tblStylePr>
    <w:tblStylePr w:type="firstCol">
      <w:rPr>
        <w:b/>
        <w:bCs/>
      </w:rPr>
    </w:tblStylePr>
    <w:tblStylePr w:type="lastCol">
      <w:rPr>
        <w:b/>
        <w:bCs/>
      </w:rPr>
    </w:tblStylePr>
    <w:tblStylePr w:type="band1Vert">
      <w:tblPr/>
      <w:tcPr>
        <w:shd w:val="clear" w:color="auto" w:fill="DCFF57" w:themeFill="accent1" w:themeFillTint="7F"/>
      </w:tcPr>
    </w:tblStylePr>
    <w:tblStylePr w:type="band1Horz">
      <w:tblPr/>
      <w:tcPr>
        <w:shd w:val="clear" w:color="auto" w:fill="DCFF57" w:themeFill="accent1" w:themeFillTint="7F"/>
      </w:tcPr>
    </w:tblStylePr>
  </w:style>
  <w:style w:type="paragraph" w:styleId="Kopvaninhoudsopgave">
    <w:name w:val="TOC Heading"/>
    <w:basedOn w:val="Kop1"/>
    <w:next w:val="Standaard"/>
    <w:uiPriority w:val="39"/>
    <w:semiHidden/>
    <w:unhideWhenUsed/>
    <w:qFormat/>
    <w:rsid w:val="00492934"/>
    <w:pPr>
      <w:numPr>
        <w:numId w:val="0"/>
      </w:numPr>
      <w:spacing w:before="480" w:line="276" w:lineRule="auto"/>
      <w:outlineLvl w:val="9"/>
    </w:pPr>
    <w:rPr>
      <w:rFonts w:asciiTheme="majorHAnsi" w:hAnsiTheme="majorHAnsi"/>
      <w:caps w:val="0"/>
      <w:color w:val="678200" w:themeColor="accent1" w:themeShade="BF"/>
      <w:sz w:val="28"/>
      <w:lang w:eastAsia="nl-BE"/>
    </w:rPr>
  </w:style>
  <w:style w:type="paragraph" w:styleId="Inhopg1">
    <w:name w:val="toc 1"/>
    <w:basedOn w:val="Standaard"/>
    <w:next w:val="Standaard"/>
    <w:autoRedefine/>
    <w:uiPriority w:val="39"/>
    <w:unhideWhenUsed/>
    <w:rsid w:val="00492934"/>
    <w:pPr>
      <w:spacing w:after="100"/>
    </w:pPr>
  </w:style>
  <w:style w:type="paragraph" w:styleId="Inhopg2">
    <w:name w:val="toc 2"/>
    <w:basedOn w:val="Standaard"/>
    <w:next w:val="Standaard"/>
    <w:autoRedefine/>
    <w:uiPriority w:val="39"/>
    <w:unhideWhenUsed/>
    <w:rsid w:val="00492934"/>
    <w:pPr>
      <w:spacing w:after="100"/>
      <w:ind w:left="220"/>
    </w:pPr>
  </w:style>
  <w:style w:type="paragraph" w:styleId="Inhopg3">
    <w:name w:val="toc 3"/>
    <w:basedOn w:val="Standaard"/>
    <w:next w:val="Standaard"/>
    <w:autoRedefine/>
    <w:uiPriority w:val="39"/>
    <w:unhideWhenUsed/>
    <w:rsid w:val="00492934"/>
    <w:pPr>
      <w:spacing w:after="100"/>
      <w:ind w:left="440"/>
    </w:pPr>
  </w:style>
  <w:style w:type="character" w:styleId="Verwijzingopmerking">
    <w:name w:val="annotation reference"/>
    <w:basedOn w:val="Standaardalinea-lettertype"/>
    <w:uiPriority w:val="99"/>
    <w:semiHidden/>
    <w:unhideWhenUsed/>
    <w:rsid w:val="0032083E"/>
    <w:rPr>
      <w:sz w:val="16"/>
      <w:szCs w:val="16"/>
    </w:rPr>
  </w:style>
  <w:style w:type="paragraph" w:styleId="Tekstopmerking">
    <w:name w:val="annotation text"/>
    <w:basedOn w:val="Standaard"/>
    <w:link w:val="TekstopmerkingChar"/>
    <w:uiPriority w:val="99"/>
    <w:semiHidden/>
    <w:unhideWhenUsed/>
    <w:rsid w:val="0032083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2083E"/>
    <w:rPr>
      <w:rFonts w:ascii="Calibri" w:hAnsi="Calibri" w:cstheme="minorBidi"/>
    </w:rPr>
  </w:style>
  <w:style w:type="paragraph" w:styleId="Onderwerpvanopmerking">
    <w:name w:val="annotation subject"/>
    <w:basedOn w:val="Tekstopmerking"/>
    <w:next w:val="Tekstopmerking"/>
    <w:link w:val="OnderwerpvanopmerkingChar"/>
    <w:uiPriority w:val="99"/>
    <w:semiHidden/>
    <w:unhideWhenUsed/>
    <w:rsid w:val="0032083E"/>
    <w:rPr>
      <w:b/>
      <w:bCs/>
    </w:rPr>
  </w:style>
  <w:style w:type="character" w:customStyle="1" w:styleId="OnderwerpvanopmerkingChar">
    <w:name w:val="Onderwerp van opmerking Char"/>
    <w:basedOn w:val="TekstopmerkingChar"/>
    <w:link w:val="Onderwerpvanopmerking"/>
    <w:uiPriority w:val="99"/>
    <w:semiHidden/>
    <w:rsid w:val="0032083E"/>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883511">
      <w:bodyDiv w:val="1"/>
      <w:marLeft w:val="0"/>
      <w:marRight w:val="0"/>
      <w:marTop w:val="0"/>
      <w:marBottom w:val="0"/>
      <w:divBdr>
        <w:top w:val="none" w:sz="0" w:space="0" w:color="auto"/>
        <w:left w:val="none" w:sz="0" w:space="0" w:color="auto"/>
        <w:bottom w:val="none" w:sz="0" w:space="0" w:color="auto"/>
        <w:right w:val="none" w:sz="0" w:space="0" w:color="auto"/>
      </w:divBdr>
    </w:div>
    <w:div w:id="759328044">
      <w:bodyDiv w:val="1"/>
      <w:marLeft w:val="0"/>
      <w:marRight w:val="0"/>
      <w:marTop w:val="0"/>
      <w:marBottom w:val="0"/>
      <w:divBdr>
        <w:top w:val="none" w:sz="0" w:space="0" w:color="auto"/>
        <w:left w:val="none" w:sz="0" w:space="0" w:color="auto"/>
        <w:bottom w:val="none" w:sz="0" w:space="0" w:color="auto"/>
        <w:right w:val="none" w:sz="0" w:space="0" w:color="auto"/>
      </w:divBdr>
      <w:divsChild>
        <w:div w:id="1436629587">
          <w:marLeft w:val="0"/>
          <w:marRight w:val="0"/>
          <w:marTop w:val="0"/>
          <w:marBottom w:val="0"/>
          <w:divBdr>
            <w:top w:val="none" w:sz="0" w:space="0" w:color="auto"/>
            <w:left w:val="none" w:sz="0" w:space="0" w:color="auto"/>
            <w:bottom w:val="none" w:sz="0" w:space="0" w:color="auto"/>
            <w:right w:val="none" w:sz="0" w:space="0" w:color="auto"/>
          </w:divBdr>
          <w:divsChild>
            <w:div w:id="340396325">
              <w:marLeft w:val="0"/>
              <w:marRight w:val="0"/>
              <w:marTop w:val="0"/>
              <w:marBottom w:val="0"/>
              <w:divBdr>
                <w:top w:val="none" w:sz="0" w:space="0" w:color="auto"/>
                <w:left w:val="none" w:sz="0" w:space="0" w:color="auto"/>
                <w:bottom w:val="none" w:sz="0" w:space="0" w:color="auto"/>
                <w:right w:val="none" w:sz="0" w:space="0" w:color="auto"/>
              </w:divBdr>
              <w:divsChild>
                <w:div w:id="1563253236">
                  <w:marLeft w:val="0"/>
                  <w:marRight w:val="0"/>
                  <w:marTop w:val="0"/>
                  <w:marBottom w:val="0"/>
                  <w:divBdr>
                    <w:top w:val="none" w:sz="0" w:space="0" w:color="auto"/>
                    <w:left w:val="none" w:sz="0" w:space="0" w:color="auto"/>
                    <w:bottom w:val="none" w:sz="0" w:space="0" w:color="auto"/>
                    <w:right w:val="none" w:sz="0" w:space="0" w:color="auto"/>
                  </w:divBdr>
                  <w:divsChild>
                    <w:div w:id="852957201">
                      <w:marLeft w:val="0"/>
                      <w:marRight w:val="0"/>
                      <w:marTop w:val="0"/>
                      <w:marBottom w:val="0"/>
                      <w:divBdr>
                        <w:top w:val="none" w:sz="0" w:space="0" w:color="auto"/>
                        <w:left w:val="none" w:sz="0" w:space="0" w:color="auto"/>
                        <w:bottom w:val="none" w:sz="0" w:space="0" w:color="auto"/>
                        <w:right w:val="none" w:sz="0" w:space="0" w:color="auto"/>
                      </w:divBdr>
                      <w:divsChild>
                        <w:div w:id="18614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51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Gebruikersgegevens\vlucheje\Documents\01.FPC\FPC\Interne_nota_201504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609C36252244A59B9FD82782C398AA7"/>
        <w:category>
          <w:name w:val="Algemeen"/>
          <w:gallery w:val="placeholder"/>
        </w:category>
        <w:types>
          <w:type w:val="bbPlcHdr"/>
        </w:types>
        <w:behaviors>
          <w:behavior w:val="content"/>
        </w:behaviors>
        <w:guid w:val="{24BFE1F6-67BB-490E-9B40-CAC34F72B0AA}"/>
      </w:docPartPr>
      <w:docPartBody>
        <w:p w:rsidR="005B3EC9" w:rsidRDefault="00D7777A">
          <w:pPr>
            <w:pStyle w:val="E609C36252244A59B9FD82782C398AA7"/>
          </w:pPr>
          <w:r w:rsidRPr="00A05127">
            <w:rPr>
              <w:rStyle w:val="Tekstvantijdelijkeaanduiding"/>
            </w:rPr>
            <w:t>Klik hier als u een datum wilt invoeren.</w:t>
          </w:r>
        </w:p>
      </w:docPartBody>
    </w:docPart>
    <w:docPart>
      <w:docPartPr>
        <w:name w:val="A616764E94464472AB49922C75BA067C"/>
        <w:category>
          <w:name w:val="Algemeen"/>
          <w:gallery w:val="placeholder"/>
        </w:category>
        <w:types>
          <w:type w:val="bbPlcHdr"/>
        </w:types>
        <w:behaviors>
          <w:behavior w:val="content"/>
        </w:behaviors>
        <w:guid w:val="{DBE6EA5A-2CB6-4015-B87A-C260AE9E7A5D}"/>
      </w:docPartPr>
      <w:docPartBody>
        <w:p w:rsidR="005B3EC9" w:rsidRDefault="00D7777A">
          <w:pPr>
            <w:pStyle w:val="A616764E94464472AB49922C75BA067C"/>
          </w:pPr>
          <w:r>
            <w:rPr>
              <w:rStyle w:val="Tekstvantijdelijkeaanduiding"/>
            </w:rPr>
            <w:t>onderwerp van het verslag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landers Art Sans">
    <w:altName w:val="Courier New"/>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landersArtSans-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Courier New"/>
    <w:panose1 w:val="000005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77A"/>
    <w:rsid w:val="000427FE"/>
    <w:rsid w:val="0006788D"/>
    <w:rsid w:val="00174468"/>
    <w:rsid w:val="001D3103"/>
    <w:rsid w:val="00276718"/>
    <w:rsid w:val="00296737"/>
    <w:rsid w:val="002B14A2"/>
    <w:rsid w:val="002B5563"/>
    <w:rsid w:val="002F78D5"/>
    <w:rsid w:val="0031512E"/>
    <w:rsid w:val="00335C40"/>
    <w:rsid w:val="00340D75"/>
    <w:rsid w:val="0036296A"/>
    <w:rsid w:val="003A1156"/>
    <w:rsid w:val="003B60DE"/>
    <w:rsid w:val="003D149E"/>
    <w:rsid w:val="003F2CAC"/>
    <w:rsid w:val="00411325"/>
    <w:rsid w:val="00462193"/>
    <w:rsid w:val="00532708"/>
    <w:rsid w:val="00575A91"/>
    <w:rsid w:val="005A0421"/>
    <w:rsid w:val="005B3EC9"/>
    <w:rsid w:val="005B4136"/>
    <w:rsid w:val="0060263F"/>
    <w:rsid w:val="00614805"/>
    <w:rsid w:val="0064300D"/>
    <w:rsid w:val="00683DC9"/>
    <w:rsid w:val="006B4F03"/>
    <w:rsid w:val="006F6EB0"/>
    <w:rsid w:val="00731FA5"/>
    <w:rsid w:val="0075687C"/>
    <w:rsid w:val="0077092B"/>
    <w:rsid w:val="007C04FE"/>
    <w:rsid w:val="008555AF"/>
    <w:rsid w:val="00860AE4"/>
    <w:rsid w:val="008634FF"/>
    <w:rsid w:val="00893EE5"/>
    <w:rsid w:val="008A4F0D"/>
    <w:rsid w:val="008B48E7"/>
    <w:rsid w:val="008F388B"/>
    <w:rsid w:val="00910207"/>
    <w:rsid w:val="009152FE"/>
    <w:rsid w:val="0095176D"/>
    <w:rsid w:val="00952FFD"/>
    <w:rsid w:val="009764C4"/>
    <w:rsid w:val="00977233"/>
    <w:rsid w:val="009B63DB"/>
    <w:rsid w:val="009D5702"/>
    <w:rsid w:val="009E2DCC"/>
    <w:rsid w:val="00A05F88"/>
    <w:rsid w:val="00A37F92"/>
    <w:rsid w:val="00A62D79"/>
    <w:rsid w:val="00A819E0"/>
    <w:rsid w:val="00A87611"/>
    <w:rsid w:val="00A91227"/>
    <w:rsid w:val="00AD276C"/>
    <w:rsid w:val="00B37F57"/>
    <w:rsid w:val="00B501B2"/>
    <w:rsid w:val="00BB6AFD"/>
    <w:rsid w:val="00BE44CB"/>
    <w:rsid w:val="00C01E70"/>
    <w:rsid w:val="00C2160C"/>
    <w:rsid w:val="00C30DC2"/>
    <w:rsid w:val="00CB5FC8"/>
    <w:rsid w:val="00CD5B21"/>
    <w:rsid w:val="00D04AF4"/>
    <w:rsid w:val="00D05E8B"/>
    <w:rsid w:val="00D06445"/>
    <w:rsid w:val="00D06449"/>
    <w:rsid w:val="00D7777A"/>
    <w:rsid w:val="00D92F52"/>
    <w:rsid w:val="00E9103B"/>
    <w:rsid w:val="00E91746"/>
    <w:rsid w:val="00EC0A66"/>
    <w:rsid w:val="00EF4998"/>
    <w:rsid w:val="00F775EA"/>
    <w:rsid w:val="00F81A89"/>
    <w:rsid w:val="00FB17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E609C36252244A59B9FD82782C398AA7">
    <w:name w:val="E609C36252244A59B9FD82782C398AA7"/>
  </w:style>
  <w:style w:type="paragraph" w:customStyle="1" w:styleId="A616764E94464472AB49922C75BA067C">
    <w:name w:val="A616764E94464472AB49922C75BA0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DepWVG">
      <a:dk1>
        <a:sysClr val="windowText" lastClr="000000"/>
      </a:dk1>
      <a:lt1>
        <a:sysClr val="window" lastClr="FFFFFF"/>
      </a:lt1>
      <a:dk2>
        <a:srgbClr val="8BAE00"/>
      </a:dk2>
      <a:lt2>
        <a:srgbClr val="EEECE1"/>
      </a:lt2>
      <a:accent1>
        <a:srgbClr val="8BAE00"/>
      </a:accent1>
      <a:accent2>
        <a:srgbClr val="23789C"/>
      </a:accent2>
      <a:accent3>
        <a:srgbClr val="C63131"/>
      </a:accent3>
      <a:accent4>
        <a:srgbClr val="C68031"/>
      </a:accent4>
      <a:accent5>
        <a:srgbClr val="FFE615"/>
      </a:accent5>
      <a:accent6>
        <a:srgbClr val="443939"/>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E557140C317740B79A201E9F7AD65D" ma:contentTypeVersion="2" ma:contentTypeDescription="Een nieuw document maken." ma:contentTypeScope="" ma:versionID="3817d5e516bbd31c5cfc922766a0be12">
  <xsd:schema xmlns:xsd="http://www.w3.org/2001/XMLSchema" xmlns:xs="http://www.w3.org/2001/XMLSchema" xmlns:p="http://schemas.microsoft.com/office/2006/metadata/properties" xmlns:ns2="cce68e17-fd4f-44af-8b21-4423a30d06d6" targetNamespace="http://schemas.microsoft.com/office/2006/metadata/properties" ma:root="true" ma:fieldsID="b4141488ec7e50d39e2b43c7c3d1b71b" ns2:_="">
    <xsd:import namespace="cce68e17-fd4f-44af-8b21-4423a30d06d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68e17-fd4f-44af-8b21-4423a30d06d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1B766-284B-4615-BD99-A4182A837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68e17-fd4f-44af-8b21-4423a30d0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7895C-2162-4546-A403-F99087EC4BAA}">
  <ds:schemaRefs>
    <ds:schemaRef ds:uri="http://schemas.microsoft.com/sharepoint/v3/contenttype/forms"/>
  </ds:schemaRefs>
</ds:datastoreItem>
</file>

<file path=customXml/itemProps3.xml><?xml version="1.0" encoding="utf-8"?>
<ds:datastoreItem xmlns:ds="http://schemas.openxmlformats.org/officeDocument/2006/customXml" ds:itemID="{3EFFDCFC-EE5F-44E6-BCCA-40BFE3B1D3C6}">
  <ds:schemaRefs>
    <ds:schemaRef ds:uri="http://purl.org/dc/terms/"/>
    <ds:schemaRef ds:uri="http://www.w3.org/XML/1998/namespace"/>
    <ds:schemaRef ds:uri="http://schemas.microsoft.com/office/2006/documentManagement/types"/>
    <ds:schemaRef ds:uri="cce68e17-fd4f-44af-8b21-4423a30d06d6"/>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D9B423A-5C0F-4E84-9803-5747D17C1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Interne_nota_20150420</Template>
  <TotalTime>0</TotalTime>
  <Pages>9</Pages>
  <Words>2878</Words>
  <Characters>15834</Characters>
  <Application>Microsoft Office Word</Application>
  <DocSecurity>4</DocSecurity>
  <Lines>131</Lines>
  <Paragraphs>37</Paragraphs>
  <ScaleCrop>false</ScaleCrop>
  <HeadingPairs>
    <vt:vector size="2" baseType="variant">
      <vt:variant>
        <vt:lpstr>Titel</vt:lpstr>
      </vt:variant>
      <vt:variant>
        <vt:i4>1</vt:i4>
      </vt:variant>
    </vt:vector>
  </HeadingPairs>
  <TitlesOfParts>
    <vt:vector size="1" baseType="lpstr">
      <vt:lpstr>Actieplan zorg- en dienstverlening aan geïnterneerden</vt:lpstr>
    </vt:vector>
  </TitlesOfParts>
  <Company>Vlaamse Overheid</Company>
  <LinksUpToDate>false</LinksUpToDate>
  <CharactersWithSpaces>18675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Actieplan zorg- en dienstverlening aan geïnterneerden</dc:title>
  <dc:creator>Van Luchene, Jeroen</dc:creator>
  <cp:lastModifiedBy>Taets, Gerlinde</cp:lastModifiedBy>
  <cp:revision>2</cp:revision>
  <cp:lastPrinted>2015-08-25T09:34:00Z</cp:lastPrinted>
  <dcterms:created xsi:type="dcterms:W3CDTF">2016-12-15T10:47:00Z</dcterms:created>
  <dcterms:modified xsi:type="dcterms:W3CDTF">2016-12-15T10:47:00Z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0x01010063E557140C317740B79A201E9F7AD65D</vt:lpwstr>
  </property>
</Properties>
</file>